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C5697" w14:textId="77777777" w:rsidR="008120C6" w:rsidRDefault="00980F36">
      <w:pPr>
        <w:rPr>
          <w:sz w:val="24"/>
        </w:rPr>
      </w:pPr>
      <w:r>
        <w:rPr>
          <w:noProof/>
          <w:sz w:val="24"/>
        </w:rPr>
        <w:pict w14:anchorId="2DE28512">
          <v:rect id="_x0000_s1026" style="position:absolute;margin-left:15.65pt;margin-top:54.7pt;width:409.8pt;height:648.1pt;z-index:1" o:allowincell="f" filled="f" stroked="f">
            <v:textbox style="mso-next-textbox:#_x0000_s1026" inset="1pt,1pt,1pt,1pt">
              <w:txbxContent>
                <w:p w14:paraId="22FC605C" w14:textId="77777777" w:rsidR="008120C6" w:rsidRPr="0063797F" w:rsidRDefault="008120C6" w:rsidP="003714F0">
                  <w:pPr>
                    <w:jc w:val="both"/>
                    <w:rPr>
                      <w:sz w:val="24"/>
                    </w:rPr>
                  </w:pPr>
                  <w:r w:rsidRPr="0063797F">
                    <w:rPr>
                      <w:sz w:val="24"/>
                    </w:rPr>
                    <w:tab/>
                  </w:r>
                  <w:r w:rsidRPr="0063797F">
                    <w:rPr>
                      <w:sz w:val="24"/>
                    </w:rPr>
                    <w:tab/>
                  </w:r>
                  <w:r w:rsidRPr="0063797F">
                    <w:rPr>
                      <w:sz w:val="24"/>
                    </w:rPr>
                    <w:tab/>
                  </w:r>
                  <w:r w:rsidRPr="0063797F">
                    <w:rPr>
                      <w:sz w:val="24"/>
                    </w:rPr>
                    <w:tab/>
                  </w:r>
                  <w:r w:rsidRPr="0063797F">
                    <w:rPr>
                      <w:sz w:val="24"/>
                    </w:rPr>
                    <w:tab/>
                  </w:r>
                  <w:r w:rsidRPr="0063797F">
                    <w:rPr>
                      <w:sz w:val="24"/>
                    </w:rPr>
                    <w:tab/>
                  </w:r>
                  <w:r w:rsidRPr="0063797F">
                    <w:rPr>
                      <w:sz w:val="24"/>
                    </w:rPr>
                    <w:tab/>
                  </w:r>
                  <w:r w:rsidRPr="0063797F">
                    <w:rPr>
                      <w:sz w:val="24"/>
                    </w:rPr>
                    <w:tab/>
                  </w:r>
                  <w:r w:rsidRPr="0063797F">
                    <w:rPr>
                      <w:sz w:val="24"/>
                    </w:rPr>
                    <w:tab/>
                  </w:r>
                </w:p>
                <w:p w14:paraId="4709789F" w14:textId="77777777" w:rsidR="008120C6" w:rsidRPr="0063797F" w:rsidRDefault="008120C6" w:rsidP="003714F0">
                  <w:pPr>
                    <w:jc w:val="both"/>
                    <w:rPr>
                      <w:sz w:val="24"/>
                    </w:rPr>
                  </w:pPr>
                </w:p>
                <w:p w14:paraId="51654560" w14:textId="77777777" w:rsidR="008120C6" w:rsidRPr="0063797F" w:rsidRDefault="008120C6" w:rsidP="003714F0">
                  <w:pPr>
                    <w:jc w:val="both"/>
                    <w:rPr>
                      <w:sz w:val="24"/>
                    </w:rPr>
                  </w:pPr>
                </w:p>
                <w:p w14:paraId="35235702" w14:textId="77777777" w:rsidR="008120C6" w:rsidRPr="0063797F" w:rsidRDefault="008120C6" w:rsidP="003714F0">
                  <w:pPr>
                    <w:jc w:val="both"/>
                    <w:rPr>
                      <w:sz w:val="24"/>
                    </w:rPr>
                  </w:pPr>
                </w:p>
                <w:p w14:paraId="27CDA71E" w14:textId="77777777" w:rsidR="008120C6" w:rsidRPr="0063797F" w:rsidRDefault="006D5D4E" w:rsidP="003714F0">
                  <w:pPr>
                    <w:jc w:val="both"/>
                    <w:rPr>
                      <w:b/>
                      <w:sz w:val="24"/>
                    </w:rPr>
                  </w:pPr>
                  <w:r w:rsidRPr="0063797F">
                    <w:rPr>
                      <w:b/>
                      <w:sz w:val="24"/>
                    </w:rPr>
                    <w:t xml:space="preserve">   </w:t>
                  </w:r>
                  <w:r w:rsidRPr="0063797F">
                    <w:rPr>
                      <w:b/>
                      <w:sz w:val="24"/>
                    </w:rPr>
                    <w:tab/>
                  </w:r>
                  <w:r w:rsidRPr="0063797F">
                    <w:rPr>
                      <w:b/>
                      <w:sz w:val="24"/>
                    </w:rPr>
                    <w:tab/>
                  </w:r>
                  <w:r w:rsidR="008120C6" w:rsidRPr="0063797F">
                    <w:rPr>
                      <w:b/>
                      <w:sz w:val="24"/>
                    </w:rPr>
                    <w:tab/>
                  </w:r>
                  <w:r w:rsidR="008120C6" w:rsidRPr="0063797F">
                    <w:rPr>
                      <w:b/>
                      <w:sz w:val="24"/>
                    </w:rPr>
                    <w:tab/>
                  </w:r>
                  <w:r w:rsidR="008120C6" w:rsidRPr="0063797F">
                    <w:rPr>
                      <w:b/>
                      <w:sz w:val="24"/>
                    </w:rPr>
                    <w:tab/>
                  </w:r>
                </w:p>
                <w:p w14:paraId="1790F701" w14:textId="77777777" w:rsidR="007207CF" w:rsidRPr="0063797F" w:rsidRDefault="007207CF" w:rsidP="003714F0">
                  <w:pPr>
                    <w:jc w:val="both"/>
                    <w:rPr>
                      <w:b/>
                      <w:sz w:val="24"/>
                    </w:rPr>
                  </w:pPr>
                </w:p>
                <w:p w14:paraId="2F609152" w14:textId="79790F26" w:rsidR="0073368F" w:rsidRPr="00D10137" w:rsidRDefault="0073368F" w:rsidP="009D7646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D10137">
                    <w:rPr>
                      <w:b/>
                      <w:sz w:val="24"/>
                      <w:szCs w:val="24"/>
                    </w:rPr>
                    <w:t xml:space="preserve">KONU: </w:t>
                  </w:r>
                  <w:r w:rsidR="003D0A6B" w:rsidRPr="003D0A6B">
                    <w:rPr>
                      <w:b/>
                      <w:sz w:val="24"/>
                      <w:szCs w:val="24"/>
                    </w:rPr>
                    <w:t>GAZİANTEP HAVALİMANI ESKİ POAŞ BİNASI İLE ESKİ GARAJ BİNASININ HURDA KARŞILIĞI YIKIMI, HAFRİYATININ MEYDAN DIŞINA TAŞINMASI İŞİ</w:t>
                  </w:r>
                  <w:r w:rsidR="003D0A6B">
                    <w:rPr>
                      <w:b/>
                      <w:sz w:val="24"/>
                      <w:szCs w:val="24"/>
                    </w:rPr>
                    <w:t xml:space="preserve"> İHALESİ</w:t>
                  </w:r>
                </w:p>
                <w:p w14:paraId="26B3B3DC" w14:textId="77777777" w:rsidR="0073368F" w:rsidRPr="00D10137" w:rsidRDefault="0073368F" w:rsidP="003714F0">
                  <w:pPr>
                    <w:ind w:left="-90"/>
                    <w:jc w:val="both"/>
                    <w:rPr>
                      <w:sz w:val="24"/>
                      <w:szCs w:val="24"/>
                    </w:rPr>
                  </w:pPr>
                </w:p>
                <w:p w14:paraId="5707B3D2" w14:textId="5E45E055" w:rsidR="00AA6B5D" w:rsidRPr="003714F0" w:rsidRDefault="001E205E" w:rsidP="003330F6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1E205E">
                    <w:rPr>
                      <w:b/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="003714F0" w:rsidRPr="003714F0">
                    <w:rPr>
                      <w:rFonts w:ascii="TimesNewRomanPSMT" w:hAnsi="TimesNewRomanPSMT" w:cs="TimesNewRomanPSMT"/>
                      <w:sz w:val="24"/>
                      <w:szCs w:val="24"/>
                    </w:rPr>
                    <w:t xml:space="preserve"> </w:t>
                  </w:r>
                  <w:r w:rsidR="003D0A6B">
                    <w:rPr>
                      <w:sz w:val="24"/>
                      <w:szCs w:val="24"/>
                    </w:rPr>
                    <w:t>Gaziantep</w:t>
                  </w:r>
                  <w:r w:rsidR="003D0A6B" w:rsidRPr="002C3D8D">
                    <w:rPr>
                      <w:sz w:val="24"/>
                      <w:szCs w:val="24"/>
                    </w:rPr>
                    <w:t xml:space="preserve"> Havalimanında</w:t>
                  </w:r>
                  <w:r w:rsidR="003D0A6B" w:rsidRPr="006F1F9D">
                    <w:t xml:space="preserve"> </w:t>
                  </w:r>
                  <w:r w:rsidR="003D0A6B" w:rsidRPr="00CE2B39">
                    <w:rPr>
                      <w:b/>
                      <w:bCs/>
                      <w:sz w:val="24"/>
                      <w:szCs w:val="24"/>
                    </w:rPr>
                    <w:t>sırasıyla;</w:t>
                  </w:r>
                  <w:r w:rsidR="003D0A6B">
                    <w:t xml:space="preserve"> </w:t>
                  </w:r>
                  <w:r w:rsidR="003D0A6B" w:rsidRPr="006F1F9D">
                    <w:rPr>
                      <w:sz w:val="24"/>
                      <w:szCs w:val="24"/>
                    </w:rPr>
                    <w:t xml:space="preserve">eski POAŞ binası ile eski garaj </w:t>
                  </w:r>
                  <w:r w:rsidR="003D0A6B" w:rsidRPr="00CE2B39">
                    <w:rPr>
                      <w:sz w:val="24"/>
                      <w:szCs w:val="24"/>
                    </w:rPr>
                    <w:t>binasına ait (teknik şartname eki 1 ve 2 nolu krokilerde belirtilen) altyapıların sökülmesi, teknik şartname eki 1 ve 2 nolu krokilerde bulunan molozların meydan dışına taşınması ve eski POAŞ binası ile eski garaj binasının  h</w:t>
                  </w:r>
                  <w:r w:rsidR="003D0A6B" w:rsidRPr="006F1F9D">
                    <w:rPr>
                      <w:sz w:val="24"/>
                      <w:szCs w:val="24"/>
                    </w:rPr>
                    <w:t>urda karşılığı yıkımı</w:t>
                  </w:r>
                  <w:r w:rsidR="003D0A6B">
                    <w:rPr>
                      <w:sz w:val="24"/>
                      <w:szCs w:val="24"/>
                    </w:rPr>
                    <w:t xml:space="preserve">, </w:t>
                  </w:r>
                  <w:r w:rsidR="003D0A6B" w:rsidRPr="001445D0">
                    <w:rPr>
                      <w:sz w:val="24"/>
                      <w:szCs w:val="24"/>
                    </w:rPr>
                    <w:t>her</w:t>
                  </w:r>
                  <w:r w:rsidR="003D0A6B">
                    <w:rPr>
                      <w:sz w:val="24"/>
                      <w:szCs w:val="24"/>
                    </w:rPr>
                    <w:t xml:space="preserve"> türlü moloz ve hafriyatın </w:t>
                  </w:r>
                  <w:r w:rsidR="003D0A6B" w:rsidRPr="001445D0">
                    <w:rPr>
                      <w:sz w:val="24"/>
                      <w:szCs w:val="24"/>
                    </w:rPr>
                    <w:t>meydan dışı döküm sahasına taşın</w:t>
                  </w:r>
                  <w:r w:rsidR="003D0A6B">
                    <w:rPr>
                      <w:sz w:val="24"/>
                      <w:szCs w:val="24"/>
                    </w:rPr>
                    <w:t xml:space="preserve">ması </w:t>
                  </w:r>
                  <w:r w:rsidR="003D0A6B" w:rsidRPr="002C3D8D">
                    <w:rPr>
                      <w:sz w:val="24"/>
                      <w:szCs w:val="24"/>
                    </w:rPr>
                    <w:t>işleri KDV</w:t>
                  </w:r>
                  <w:r w:rsidR="003D0A6B" w:rsidRPr="002C3D8D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="003D0A6B">
                    <w:rPr>
                      <w:color w:val="000000"/>
                      <w:sz w:val="24"/>
                      <w:szCs w:val="24"/>
                    </w:rPr>
                    <w:t>dahil</w:t>
                  </w:r>
                  <w:r w:rsidR="003D0A6B" w:rsidRPr="002C3D8D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="003D0A6B">
                    <w:rPr>
                      <w:b/>
                      <w:color w:val="000000"/>
                      <w:sz w:val="24"/>
                      <w:szCs w:val="24"/>
                    </w:rPr>
                    <w:t>205</w:t>
                  </w:r>
                  <w:r w:rsidR="003D0A6B" w:rsidRPr="002C3D8D">
                    <w:rPr>
                      <w:b/>
                      <w:color w:val="000000"/>
                      <w:sz w:val="24"/>
                      <w:szCs w:val="24"/>
                    </w:rPr>
                    <w:t>.000-TL (</w:t>
                  </w:r>
                  <w:r w:rsidR="003D0A6B">
                    <w:rPr>
                      <w:b/>
                      <w:color w:val="000000"/>
                      <w:sz w:val="24"/>
                      <w:szCs w:val="24"/>
                    </w:rPr>
                    <w:t>İkiYüzBeş</w:t>
                  </w:r>
                  <w:r w:rsidR="003D0A6B" w:rsidRPr="002C3D8D">
                    <w:rPr>
                      <w:b/>
                      <w:color w:val="000000"/>
                      <w:sz w:val="24"/>
                      <w:szCs w:val="24"/>
                    </w:rPr>
                    <w:t>BinTürkLirası)</w:t>
                  </w:r>
                  <w:r w:rsidR="003D0A6B" w:rsidRPr="002C3D8D">
                    <w:rPr>
                      <w:color w:val="000000"/>
                      <w:sz w:val="24"/>
                      <w:szCs w:val="24"/>
                    </w:rPr>
                    <w:t xml:space="preserve"> muhammen</w:t>
                  </w:r>
                  <w:r w:rsidR="003D0A6B" w:rsidRPr="002C3D8D">
                    <w:rPr>
                      <w:sz w:val="24"/>
                      <w:szCs w:val="24"/>
                    </w:rPr>
                    <w:t xml:space="preserve"> bedel üzerinden </w:t>
                  </w:r>
                  <w:r w:rsidR="003714F0" w:rsidRPr="003714F0">
                    <w:rPr>
                      <w:sz w:val="24"/>
                      <w:szCs w:val="24"/>
                    </w:rPr>
                    <w:t>açık ihale usu</w:t>
                  </w:r>
                  <w:r w:rsidR="00862392">
                    <w:rPr>
                      <w:sz w:val="24"/>
                      <w:szCs w:val="24"/>
                    </w:rPr>
                    <w:t>lü ile ihale edile</w:t>
                  </w:r>
                  <w:r w:rsidR="007369B3">
                    <w:rPr>
                      <w:sz w:val="24"/>
                      <w:szCs w:val="24"/>
                    </w:rPr>
                    <w:t>cektir.</w:t>
                  </w:r>
                </w:p>
                <w:p w14:paraId="5D8A6245" w14:textId="77777777" w:rsidR="00806B55" w:rsidRPr="00F65CD4" w:rsidRDefault="00806B55" w:rsidP="003714F0">
                  <w:pPr>
                    <w:pStyle w:val="GvdeMetniGirintisi"/>
                    <w:tabs>
                      <w:tab w:val="left" w:pos="426"/>
                    </w:tabs>
                    <w:spacing w:after="0"/>
                    <w:ind w:left="0"/>
                    <w:jc w:val="both"/>
                    <w:rPr>
                      <w:rFonts w:ascii="Times New Roman TUR" w:hAnsi="Times New Roman TUR" w:cs="Times New Roman TUR"/>
                      <w:b/>
                      <w:sz w:val="24"/>
                      <w:szCs w:val="24"/>
                      <w:lang w:val="tr-TR"/>
                    </w:rPr>
                  </w:pPr>
                </w:p>
                <w:p w14:paraId="20E8C8E2" w14:textId="792752D4" w:rsidR="0073368F" w:rsidRPr="00F65CD4" w:rsidRDefault="0073368F" w:rsidP="003714F0">
                  <w:pPr>
                    <w:pStyle w:val="GvdeMetni2"/>
                    <w:tabs>
                      <w:tab w:val="left" w:pos="426"/>
                      <w:tab w:val="left" w:pos="993"/>
                    </w:tabs>
                    <w:spacing w:after="0" w:line="240" w:lineRule="auto"/>
                    <w:jc w:val="both"/>
                    <w:rPr>
                      <w:rFonts w:ascii="Times New Roman TUR" w:hAnsi="Times New Roman TUR" w:cs="Times New Roman TUR"/>
                      <w:sz w:val="24"/>
                      <w:szCs w:val="24"/>
                      <w:lang w:val="tr-TR"/>
                    </w:rPr>
                  </w:pPr>
                  <w:r w:rsidRPr="00F65CD4">
                    <w:rPr>
                      <w:rFonts w:ascii="Times New Roman TUR" w:hAnsi="Times New Roman TUR" w:cs="Times New Roman TUR"/>
                      <w:b/>
                      <w:sz w:val="24"/>
                      <w:szCs w:val="24"/>
                      <w:lang w:val="tr-TR"/>
                    </w:rPr>
                    <w:t>2</w:t>
                  </w:r>
                  <w:r w:rsidR="001E205E">
                    <w:rPr>
                      <w:rFonts w:ascii="Times New Roman TUR" w:hAnsi="Times New Roman TUR" w:cs="Times New Roman TUR"/>
                      <w:b/>
                      <w:sz w:val="24"/>
                      <w:szCs w:val="24"/>
                      <w:lang w:val="tr-TR"/>
                    </w:rPr>
                    <w:t>.</w:t>
                  </w:r>
                  <w:r w:rsidR="007369B3" w:rsidRPr="007369B3">
                    <w:t xml:space="preserve"> </w:t>
                  </w:r>
                  <w:r w:rsidR="007369B3" w:rsidRPr="007369B3">
                    <w:rPr>
                      <w:sz w:val="24"/>
                      <w:szCs w:val="24"/>
                      <w:lang w:val="tr-TR"/>
                    </w:rPr>
                    <w:t xml:space="preserve">Söz konusu hizmete ait İdari ve Teknik İhale Şartname ile </w:t>
                  </w:r>
                  <w:r w:rsidR="003D0A6B">
                    <w:rPr>
                      <w:sz w:val="24"/>
                      <w:szCs w:val="24"/>
                      <w:lang w:val="tr-TR"/>
                    </w:rPr>
                    <w:t>Sözleşme</w:t>
                  </w:r>
                  <w:r w:rsidR="007369B3" w:rsidRPr="007369B3">
                    <w:rPr>
                      <w:sz w:val="24"/>
                      <w:szCs w:val="24"/>
                      <w:lang w:val="tr-TR"/>
                    </w:rPr>
                    <w:t xml:space="preserve"> Taslağı </w:t>
                  </w:r>
                  <w:r w:rsidR="00AA6B5D" w:rsidRPr="002518F8">
                    <w:rPr>
                      <w:sz w:val="24"/>
                      <w:szCs w:val="24"/>
                      <w:lang w:val="tr-TR"/>
                    </w:rPr>
                    <w:t>DHMİ Genel Müdürlüğü Pazarlam</w:t>
                  </w:r>
                  <w:r w:rsidR="003714F0">
                    <w:rPr>
                      <w:sz w:val="24"/>
                      <w:szCs w:val="24"/>
                      <w:lang w:val="tr-TR"/>
                    </w:rPr>
                    <w:t>a</w:t>
                  </w:r>
                  <w:r w:rsidR="00EB03C8">
                    <w:rPr>
                      <w:sz w:val="24"/>
                      <w:szCs w:val="24"/>
                      <w:lang w:val="tr-TR"/>
                    </w:rPr>
                    <w:t xml:space="preserve"> ve Ticaret Dairesi Başkanlığı veya </w:t>
                  </w:r>
                  <w:r w:rsidR="007D2FF7">
                    <w:rPr>
                      <w:sz w:val="24"/>
                      <w:szCs w:val="24"/>
                      <w:lang w:val="tr-TR"/>
                    </w:rPr>
                    <w:t>Gaziantep</w:t>
                  </w:r>
                  <w:r w:rsidR="00EB03C8">
                    <w:rPr>
                      <w:sz w:val="24"/>
                      <w:szCs w:val="24"/>
                      <w:lang w:val="tr-TR"/>
                    </w:rPr>
                    <w:t xml:space="preserve"> Havalimanı</w:t>
                  </w:r>
                  <w:r w:rsidR="00AF27E9">
                    <w:rPr>
                      <w:sz w:val="24"/>
                      <w:szCs w:val="24"/>
                      <w:lang w:val="tr-TR"/>
                    </w:rPr>
                    <w:t xml:space="preserve"> Başmüdürlüğünden</w:t>
                  </w:r>
                  <w:r w:rsidR="003714F0">
                    <w:rPr>
                      <w:sz w:val="24"/>
                      <w:szCs w:val="24"/>
                      <w:lang w:val="tr-TR"/>
                    </w:rPr>
                    <w:t xml:space="preserve"> </w:t>
                  </w:r>
                  <w:r w:rsidR="008758BA" w:rsidRPr="002518F8">
                    <w:rPr>
                      <w:sz w:val="24"/>
                      <w:szCs w:val="24"/>
                      <w:lang w:val="tr-TR"/>
                    </w:rPr>
                    <w:t>KDV</w:t>
                  </w:r>
                  <w:r w:rsidR="00AA6B5D" w:rsidRPr="002518F8">
                    <w:rPr>
                      <w:sz w:val="24"/>
                      <w:szCs w:val="24"/>
                      <w:lang w:val="tr-TR"/>
                    </w:rPr>
                    <w:t xml:space="preserve"> </w:t>
                  </w:r>
                  <w:r w:rsidR="00020C4D" w:rsidRPr="002518F8">
                    <w:rPr>
                      <w:sz w:val="24"/>
                      <w:szCs w:val="24"/>
                      <w:lang w:val="tr-TR"/>
                    </w:rPr>
                    <w:t>d</w:t>
                  </w:r>
                  <w:r w:rsidR="007369B3">
                    <w:rPr>
                      <w:sz w:val="24"/>
                      <w:szCs w:val="24"/>
                      <w:lang w:val="tr-TR"/>
                    </w:rPr>
                    <w:t>a</w:t>
                  </w:r>
                  <w:r w:rsidR="00020C4D" w:rsidRPr="002518F8">
                    <w:rPr>
                      <w:sz w:val="24"/>
                      <w:szCs w:val="24"/>
                      <w:lang w:val="tr-TR"/>
                    </w:rPr>
                    <w:t>hil</w:t>
                  </w:r>
                  <w:r w:rsidR="0086536F">
                    <w:rPr>
                      <w:sz w:val="24"/>
                      <w:szCs w:val="24"/>
                      <w:lang w:val="tr-TR"/>
                    </w:rPr>
                    <w:t xml:space="preserve"> </w:t>
                  </w:r>
                  <w:r w:rsidR="003D0A6B">
                    <w:rPr>
                      <w:sz w:val="24"/>
                      <w:szCs w:val="24"/>
                      <w:lang w:val="tr-TR"/>
                    </w:rPr>
                    <w:t>1.00</w:t>
                  </w:r>
                  <w:r w:rsidR="00E44A37">
                    <w:rPr>
                      <w:sz w:val="24"/>
                      <w:szCs w:val="24"/>
                      <w:lang w:val="tr-TR"/>
                    </w:rPr>
                    <w:t>0</w:t>
                  </w:r>
                  <w:r w:rsidR="0086536F">
                    <w:rPr>
                      <w:sz w:val="24"/>
                      <w:szCs w:val="24"/>
                      <w:lang w:val="tr-TR"/>
                    </w:rPr>
                    <w:t>.-TL (</w:t>
                  </w:r>
                  <w:r w:rsidR="003D0A6B">
                    <w:rPr>
                      <w:sz w:val="24"/>
                      <w:szCs w:val="24"/>
                      <w:lang w:val="tr-TR"/>
                    </w:rPr>
                    <w:t>Bin</w:t>
                  </w:r>
                  <w:r w:rsidR="00820411">
                    <w:rPr>
                      <w:sz w:val="24"/>
                      <w:szCs w:val="24"/>
                      <w:lang w:val="tr-TR"/>
                    </w:rPr>
                    <w:t>T</w:t>
                  </w:r>
                  <w:r w:rsidR="003D0A6B">
                    <w:rPr>
                      <w:sz w:val="24"/>
                      <w:szCs w:val="24"/>
                      <w:lang w:val="tr-TR"/>
                    </w:rPr>
                    <w:t>ürk</w:t>
                  </w:r>
                  <w:r w:rsidR="00820411">
                    <w:rPr>
                      <w:sz w:val="24"/>
                      <w:szCs w:val="24"/>
                      <w:lang w:val="tr-TR"/>
                    </w:rPr>
                    <w:t>L</w:t>
                  </w:r>
                  <w:r w:rsidR="003D0A6B">
                    <w:rPr>
                      <w:sz w:val="24"/>
                      <w:szCs w:val="24"/>
                      <w:lang w:val="tr-TR"/>
                    </w:rPr>
                    <w:t>irası</w:t>
                  </w:r>
                  <w:r w:rsidR="00AA6B5D" w:rsidRPr="002518F8">
                    <w:rPr>
                      <w:sz w:val="24"/>
                      <w:szCs w:val="24"/>
                      <w:lang w:val="tr-TR"/>
                    </w:rPr>
                    <w:t>) karşılığında temin edilebilir</w:t>
                  </w:r>
                  <w:r w:rsidR="00AA6B5D">
                    <w:rPr>
                      <w:sz w:val="24"/>
                      <w:szCs w:val="24"/>
                      <w:lang w:val="tr-TR"/>
                    </w:rPr>
                    <w:t>.</w:t>
                  </w:r>
                </w:p>
                <w:p w14:paraId="1D6F5B73" w14:textId="77777777" w:rsidR="00806B55" w:rsidRDefault="00806B55" w:rsidP="003714F0">
                  <w:pPr>
                    <w:pStyle w:val="GvdeMetni2"/>
                    <w:tabs>
                      <w:tab w:val="left" w:pos="426"/>
                      <w:tab w:val="left" w:pos="993"/>
                    </w:tabs>
                    <w:spacing w:after="0" w:line="240" w:lineRule="auto"/>
                    <w:jc w:val="both"/>
                    <w:rPr>
                      <w:sz w:val="24"/>
                      <w:szCs w:val="24"/>
                      <w:lang w:val="tr-TR"/>
                    </w:rPr>
                  </w:pPr>
                </w:p>
                <w:p w14:paraId="5413F9FB" w14:textId="658FED7C" w:rsidR="00635FF7" w:rsidRDefault="0073368F" w:rsidP="003714F0">
                  <w:pPr>
                    <w:pStyle w:val="GvdeMetni2"/>
                    <w:tabs>
                      <w:tab w:val="left" w:pos="426"/>
                      <w:tab w:val="left" w:pos="993"/>
                    </w:tabs>
                    <w:spacing w:after="0" w:line="240" w:lineRule="auto"/>
                    <w:jc w:val="both"/>
                    <w:rPr>
                      <w:sz w:val="24"/>
                      <w:lang w:val="tr-TR"/>
                    </w:rPr>
                  </w:pPr>
                  <w:r w:rsidRPr="00D10137">
                    <w:rPr>
                      <w:b/>
                      <w:sz w:val="24"/>
                      <w:lang w:val="tr-TR"/>
                    </w:rPr>
                    <w:t>3.</w:t>
                  </w:r>
                  <w:r w:rsidRPr="00D10137">
                    <w:rPr>
                      <w:sz w:val="24"/>
                      <w:lang w:val="tr-TR"/>
                    </w:rPr>
                    <w:t>İhaleye katılmak isteyenler</w:t>
                  </w:r>
                  <w:r w:rsidR="00164645">
                    <w:rPr>
                      <w:sz w:val="24"/>
                      <w:lang w:val="tr-TR"/>
                    </w:rPr>
                    <w:t xml:space="preserve"> </w:t>
                  </w:r>
                  <w:r w:rsidR="003D0A6B">
                    <w:rPr>
                      <w:b/>
                      <w:sz w:val="24"/>
                      <w:lang w:val="tr-TR"/>
                    </w:rPr>
                    <w:t>50</w:t>
                  </w:r>
                  <w:r w:rsidR="00436656">
                    <w:rPr>
                      <w:b/>
                      <w:sz w:val="24"/>
                      <w:lang w:val="tr-TR"/>
                    </w:rPr>
                    <w:t>.000</w:t>
                  </w:r>
                  <w:r w:rsidR="003E4DBD" w:rsidRPr="003E4DBD">
                    <w:rPr>
                      <w:b/>
                      <w:sz w:val="24"/>
                      <w:lang w:val="tr-TR"/>
                    </w:rPr>
                    <w:t>-TL</w:t>
                  </w:r>
                  <w:r w:rsidR="003E4DBD">
                    <w:rPr>
                      <w:b/>
                      <w:sz w:val="24"/>
                      <w:lang w:val="tr-TR"/>
                    </w:rPr>
                    <w:t xml:space="preserve"> (</w:t>
                  </w:r>
                  <w:r w:rsidR="003D0A6B">
                    <w:rPr>
                      <w:b/>
                      <w:sz w:val="24"/>
                      <w:lang w:val="tr-TR"/>
                    </w:rPr>
                    <w:t>Elli</w:t>
                  </w:r>
                  <w:r w:rsidR="00436656">
                    <w:rPr>
                      <w:b/>
                      <w:sz w:val="24"/>
                      <w:lang w:val="tr-TR"/>
                    </w:rPr>
                    <w:t>Bin</w:t>
                  </w:r>
                  <w:r w:rsidR="00DB1360">
                    <w:rPr>
                      <w:b/>
                      <w:sz w:val="24"/>
                      <w:lang w:val="tr-TR"/>
                    </w:rPr>
                    <w:t>T</w:t>
                  </w:r>
                  <w:r w:rsidR="003D0A6B">
                    <w:rPr>
                      <w:b/>
                      <w:sz w:val="24"/>
                      <w:lang w:val="tr-TR"/>
                    </w:rPr>
                    <w:t>ürk</w:t>
                  </w:r>
                  <w:r w:rsidR="00EF2851" w:rsidRPr="005F29D8">
                    <w:rPr>
                      <w:b/>
                      <w:sz w:val="24"/>
                      <w:lang w:val="tr-TR"/>
                    </w:rPr>
                    <w:t>L</w:t>
                  </w:r>
                  <w:r w:rsidR="003D0A6B">
                    <w:rPr>
                      <w:b/>
                      <w:sz w:val="24"/>
                      <w:lang w:val="tr-TR"/>
                    </w:rPr>
                    <w:t>irası</w:t>
                  </w:r>
                  <w:r w:rsidR="00EF2851" w:rsidRPr="005F29D8">
                    <w:rPr>
                      <w:b/>
                      <w:sz w:val="24"/>
                      <w:lang w:val="tr-TR"/>
                    </w:rPr>
                    <w:t>)</w:t>
                  </w:r>
                  <w:r w:rsidR="00B02992" w:rsidRPr="00C55EA3">
                    <w:rPr>
                      <w:color w:val="FF0000"/>
                      <w:sz w:val="24"/>
                      <w:lang w:val="tr-TR"/>
                    </w:rPr>
                    <w:t xml:space="preserve"> </w:t>
                  </w:r>
                  <w:r w:rsidR="00B02992">
                    <w:rPr>
                      <w:sz w:val="24"/>
                      <w:lang w:val="tr-TR"/>
                    </w:rPr>
                    <w:t>g</w:t>
                  </w:r>
                  <w:r w:rsidR="00635FF7">
                    <w:rPr>
                      <w:sz w:val="24"/>
                      <w:lang w:val="tr-TR"/>
                    </w:rPr>
                    <w:t>eçici teminat vereceklerdir.</w:t>
                  </w:r>
                </w:p>
                <w:p w14:paraId="1D69FCA9" w14:textId="77777777" w:rsidR="00806B55" w:rsidRDefault="00806B55" w:rsidP="003714F0">
                  <w:pPr>
                    <w:pStyle w:val="GvdeMetni2"/>
                    <w:tabs>
                      <w:tab w:val="left" w:pos="426"/>
                      <w:tab w:val="left" w:pos="993"/>
                    </w:tabs>
                    <w:spacing w:after="0" w:line="240" w:lineRule="auto"/>
                    <w:jc w:val="both"/>
                    <w:rPr>
                      <w:sz w:val="24"/>
                      <w:lang w:val="tr-TR"/>
                    </w:rPr>
                  </w:pPr>
                </w:p>
                <w:p w14:paraId="060E9725" w14:textId="483F42BD" w:rsidR="0073368F" w:rsidRDefault="001E205E" w:rsidP="003714F0">
                  <w:pPr>
                    <w:tabs>
                      <w:tab w:val="left" w:pos="28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4.</w:t>
                  </w:r>
                  <w:r w:rsidR="00C55EA3" w:rsidRPr="00C55EA3">
                    <w:rPr>
                      <w:sz w:val="24"/>
                      <w:szCs w:val="24"/>
                    </w:rPr>
                    <w:t xml:space="preserve"> </w:t>
                  </w:r>
                  <w:r w:rsidR="00AF27E9" w:rsidRPr="00AF27E9">
                    <w:rPr>
                      <w:sz w:val="24"/>
                      <w:szCs w:val="24"/>
                    </w:rPr>
                    <w:t>Söz konusu hizmete</w:t>
                  </w:r>
                  <w:r w:rsidR="00AF27E9">
                    <w:rPr>
                      <w:sz w:val="24"/>
                      <w:szCs w:val="24"/>
                    </w:rPr>
                    <w:t xml:space="preserve"> </w:t>
                  </w:r>
                  <w:r w:rsidR="00C55EA3">
                    <w:rPr>
                      <w:sz w:val="24"/>
                      <w:szCs w:val="24"/>
                    </w:rPr>
                    <w:t xml:space="preserve">talip olanlar </w:t>
                  </w:r>
                  <w:r w:rsidR="004E797E">
                    <w:rPr>
                      <w:b/>
                      <w:sz w:val="24"/>
                      <w:szCs w:val="24"/>
                    </w:rPr>
                    <w:t>0</w:t>
                  </w:r>
                  <w:r w:rsidR="00AB7136">
                    <w:rPr>
                      <w:b/>
                      <w:sz w:val="24"/>
                      <w:szCs w:val="24"/>
                    </w:rPr>
                    <w:t>8</w:t>
                  </w:r>
                  <w:r w:rsidR="00062FE7">
                    <w:rPr>
                      <w:b/>
                      <w:sz w:val="24"/>
                      <w:szCs w:val="24"/>
                    </w:rPr>
                    <w:t>/</w:t>
                  </w:r>
                  <w:r w:rsidR="00AF27E9">
                    <w:rPr>
                      <w:b/>
                      <w:sz w:val="24"/>
                      <w:szCs w:val="24"/>
                    </w:rPr>
                    <w:t>1</w:t>
                  </w:r>
                  <w:r w:rsidR="004E797E">
                    <w:rPr>
                      <w:b/>
                      <w:sz w:val="24"/>
                      <w:szCs w:val="24"/>
                    </w:rPr>
                    <w:t>0</w:t>
                  </w:r>
                  <w:r w:rsidR="00D7044D">
                    <w:rPr>
                      <w:b/>
                      <w:sz w:val="24"/>
                      <w:szCs w:val="24"/>
                    </w:rPr>
                    <w:t>/</w:t>
                  </w:r>
                  <w:r w:rsidR="00C55EA3" w:rsidRPr="008D4749">
                    <w:rPr>
                      <w:b/>
                      <w:sz w:val="24"/>
                      <w:szCs w:val="24"/>
                    </w:rPr>
                    <w:t>202</w:t>
                  </w:r>
                  <w:r w:rsidR="004E797E">
                    <w:rPr>
                      <w:b/>
                      <w:sz w:val="24"/>
                      <w:szCs w:val="24"/>
                    </w:rPr>
                    <w:t>6</w:t>
                  </w:r>
                  <w:r w:rsidR="00C55EA3" w:rsidRPr="003F7AE5">
                    <w:rPr>
                      <w:sz w:val="24"/>
                      <w:szCs w:val="24"/>
                    </w:rPr>
                    <w:t xml:space="preserve"> </w:t>
                  </w:r>
                  <w:r w:rsidR="005D4FFE">
                    <w:rPr>
                      <w:sz w:val="24"/>
                      <w:szCs w:val="24"/>
                    </w:rPr>
                    <w:t>tarihi</w:t>
                  </w:r>
                  <w:r w:rsidR="00C55EA3" w:rsidRPr="003F7AE5">
                    <w:rPr>
                      <w:sz w:val="24"/>
                      <w:szCs w:val="24"/>
                    </w:rPr>
                    <w:t xml:space="preserve"> saat </w:t>
                  </w:r>
                  <w:r w:rsidR="00C55EA3" w:rsidRPr="003F7AE5">
                    <w:rPr>
                      <w:b/>
                      <w:sz w:val="24"/>
                      <w:szCs w:val="24"/>
                    </w:rPr>
                    <w:t>14:00’e</w:t>
                  </w:r>
                  <w:r w:rsidR="00C55EA3" w:rsidRPr="003F7AE5">
                    <w:rPr>
                      <w:sz w:val="24"/>
                      <w:szCs w:val="24"/>
                    </w:rPr>
                    <w:t xml:space="preserve"> kadar ihaleye katılma şartlarında belirtilen evrakları tamamlayıp DHMİ </w:t>
                  </w:r>
                  <w:r w:rsidR="007D2FF7">
                    <w:rPr>
                      <w:sz w:val="24"/>
                      <w:szCs w:val="24"/>
                    </w:rPr>
                    <w:t>Gaziantep</w:t>
                  </w:r>
                  <w:r w:rsidR="00862392" w:rsidRPr="00862392">
                    <w:rPr>
                      <w:sz w:val="24"/>
                      <w:szCs w:val="24"/>
                    </w:rPr>
                    <w:t xml:space="preserve"> Havalimanı</w:t>
                  </w:r>
                  <w:r w:rsidR="00862392">
                    <w:rPr>
                      <w:color w:val="FF0000"/>
                      <w:sz w:val="24"/>
                      <w:szCs w:val="24"/>
                    </w:rPr>
                    <w:t xml:space="preserve"> </w:t>
                  </w:r>
                  <w:r w:rsidR="00C55EA3" w:rsidRPr="003F7AE5">
                    <w:rPr>
                      <w:sz w:val="24"/>
                      <w:szCs w:val="24"/>
                    </w:rPr>
                    <w:t>Evrak Birimine vereceklerdir. Belirtilen tarih ve saatten sonra yapılacak başvurular ile posta ile yapılacak başvurular kabul edilmeyecektir.</w:t>
                  </w:r>
                </w:p>
                <w:p w14:paraId="78C91F4F" w14:textId="77777777" w:rsidR="00806B55" w:rsidRDefault="00806B55" w:rsidP="003714F0">
                  <w:pPr>
                    <w:tabs>
                      <w:tab w:val="left" w:pos="284"/>
                    </w:tabs>
                    <w:jc w:val="both"/>
                    <w:rPr>
                      <w:sz w:val="24"/>
                      <w:szCs w:val="24"/>
                    </w:rPr>
                  </w:pPr>
                </w:p>
                <w:p w14:paraId="56C314BB" w14:textId="77777777" w:rsidR="0073368F" w:rsidRDefault="0073368F" w:rsidP="003714F0">
                  <w:pPr>
                    <w:tabs>
                      <w:tab w:val="left" w:pos="284"/>
                    </w:tabs>
                    <w:jc w:val="both"/>
                    <w:rPr>
                      <w:sz w:val="24"/>
                      <w:szCs w:val="24"/>
                    </w:rPr>
                  </w:pPr>
                  <w:r w:rsidRPr="00D10137">
                    <w:rPr>
                      <w:b/>
                      <w:sz w:val="24"/>
                      <w:szCs w:val="24"/>
                    </w:rPr>
                    <w:t>5.</w:t>
                  </w:r>
                  <w:r w:rsidR="00B02992">
                    <w:rPr>
                      <w:sz w:val="24"/>
                      <w:szCs w:val="24"/>
                    </w:rPr>
                    <w:t>İsten</w:t>
                  </w:r>
                  <w:r w:rsidRPr="00D10137">
                    <w:rPr>
                      <w:sz w:val="24"/>
                      <w:szCs w:val="24"/>
                    </w:rPr>
                    <w:t xml:space="preserve">en belgeleri eksik, yanlış veya </w:t>
                  </w:r>
                  <w:r w:rsidR="00B30123">
                    <w:rPr>
                      <w:sz w:val="24"/>
                      <w:szCs w:val="24"/>
                    </w:rPr>
                    <w:t>zamanında</w:t>
                  </w:r>
                  <w:r w:rsidRPr="00D10137">
                    <w:rPr>
                      <w:sz w:val="24"/>
                      <w:szCs w:val="24"/>
                    </w:rPr>
                    <w:t xml:space="preserve"> getirmeyenlerin müracaatları yapılmamış sayılacaktır.</w:t>
                  </w:r>
                </w:p>
                <w:p w14:paraId="14FF2DAB" w14:textId="77777777" w:rsidR="00806B55" w:rsidRDefault="00806B55" w:rsidP="003714F0">
                  <w:pPr>
                    <w:tabs>
                      <w:tab w:val="left" w:pos="284"/>
                    </w:tabs>
                    <w:jc w:val="both"/>
                    <w:rPr>
                      <w:sz w:val="24"/>
                      <w:szCs w:val="24"/>
                    </w:rPr>
                  </w:pPr>
                </w:p>
                <w:p w14:paraId="1C87A388" w14:textId="77777777" w:rsidR="0073368F" w:rsidRDefault="001E205E" w:rsidP="003714F0">
                  <w:pPr>
                    <w:tabs>
                      <w:tab w:val="left" w:pos="28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6.</w:t>
                  </w:r>
                  <w:r w:rsidR="00AA6B5D" w:rsidRPr="002518F8">
                    <w:rPr>
                      <w:sz w:val="24"/>
                      <w:szCs w:val="24"/>
                    </w:rPr>
                    <w:t>Söz konusu mahal ile ilgili olarak daha önce İdaremize verilen dilekçeler geçersizdir.</w:t>
                  </w:r>
                </w:p>
                <w:p w14:paraId="1A996AE8" w14:textId="77777777" w:rsidR="00806B55" w:rsidRDefault="00806B55" w:rsidP="003714F0">
                  <w:pPr>
                    <w:tabs>
                      <w:tab w:val="left" w:pos="284"/>
                    </w:tabs>
                    <w:jc w:val="both"/>
                    <w:rPr>
                      <w:sz w:val="24"/>
                      <w:szCs w:val="24"/>
                    </w:rPr>
                  </w:pPr>
                </w:p>
                <w:p w14:paraId="0AA6F93C" w14:textId="420D2225" w:rsidR="0073368F" w:rsidRPr="00862392" w:rsidRDefault="0073368F" w:rsidP="003714F0">
                  <w:pPr>
                    <w:tabs>
                      <w:tab w:val="left" w:pos="284"/>
                      <w:tab w:val="left" w:pos="567"/>
                    </w:tabs>
                    <w:jc w:val="both"/>
                    <w:rPr>
                      <w:sz w:val="24"/>
                      <w:szCs w:val="24"/>
                    </w:rPr>
                  </w:pPr>
                  <w:r w:rsidRPr="00D10137">
                    <w:rPr>
                      <w:b/>
                      <w:sz w:val="24"/>
                      <w:szCs w:val="24"/>
                    </w:rPr>
                    <w:t>7.</w:t>
                  </w:r>
                  <w:r>
                    <w:rPr>
                      <w:sz w:val="24"/>
                      <w:szCs w:val="24"/>
                    </w:rPr>
                    <w:t xml:space="preserve">İhale </w:t>
                  </w:r>
                  <w:r w:rsidR="003E6859">
                    <w:rPr>
                      <w:b/>
                      <w:sz w:val="24"/>
                      <w:szCs w:val="24"/>
                    </w:rPr>
                    <w:t>0</w:t>
                  </w:r>
                  <w:r w:rsidR="00AB7136">
                    <w:rPr>
                      <w:b/>
                      <w:sz w:val="24"/>
                      <w:szCs w:val="24"/>
                    </w:rPr>
                    <w:t>8</w:t>
                  </w:r>
                  <w:r w:rsidR="00062FE7">
                    <w:rPr>
                      <w:b/>
                      <w:sz w:val="24"/>
                      <w:szCs w:val="24"/>
                    </w:rPr>
                    <w:t>/</w:t>
                  </w:r>
                  <w:r w:rsidR="00AF27E9">
                    <w:rPr>
                      <w:b/>
                      <w:sz w:val="24"/>
                      <w:szCs w:val="24"/>
                    </w:rPr>
                    <w:t>1</w:t>
                  </w:r>
                  <w:r w:rsidR="003E6859">
                    <w:rPr>
                      <w:b/>
                      <w:sz w:val="24"/>
                      <w:szCs w:val="24"/>
                    </w:rPr>
                    <w:t>0</w:t>
                  </w:r>
                  <w:r w:rsidR="00C55EA3">
                    <w:rPr>
                      <w:b/>
                      <w:sz w:val="24"/>
                      <w:szCs w:val="24"/>
                    </w:rPr>
                    <w:t>/</w:t>
                  </w:r>
                  <w:r w:rsidR="00E85C7B" w:rsidRPr="00E85C7B">
                    <w:rPr>
                      <w:b/>
                      <w:sz w:val="24"/>
                      <w:szCs w:val="24"/>
                    </w:rPr>
                    <w:t>202</w:t>
                  </w:r>
                  <w:r w:rsidR="003E6859">
                    <w:rPr>
                      <w:b/>
                      <w:sz w:val="24"/>
                      <w:szCs w:val="24"/>
                    </w:rPr>
                    <w:t>6</w:t>
                  </w:r>
                  <w:r w:rsidR="00E85C7B" w:rsidRPr="00A212F4">
                    <w:rPr>
                      <w:sz w:val="24"/>
                      <w:szCs w:val="24"/>
                    </w:rPr>
                    <w:t xml:space="preserve"> </w:t>
                  </w:r>
                  <w:r w:rsidR="005D4FFE">
                    <w:rPr>
                      <w:sz w:val="24"/>
                      <w:szCs w:val="24"/>
                    </w:rPr>
                    <w:t>tarihi</w:t>
                  </w:r>
                  <w:r w:rsidRPr="00D10137">
                    <w:rPr>
                      <w:sz w:val="24"/>
                      <w:szCs w:val="24"/>
                    </w:rPr>
                    <w:t xml:space="preserve"> saat </w:t>
                  </w:r>
                  <w:r w:rsidRPr="00164645">
                    <w:rPr>
                      <w:b/>
                      <w:sz w:val="24"/>
                      <w:szCs w:val="24"/>
                    </w:rPr>
                    <w:t>14:30’da</w:t>
                  </w:r>
                  <w:r w:rsidRPr="00D10137">
                    <w:rPr>
                      <w:sz w:val="24"/>
                      <w:szCs w:val="24"/>
                    </w:rPr>
                    <w:t xml:space="preserve"> </w:t>
                  </w:r>
                  <w:r w:rsidR="00B53D45">
                    <w:rPr>
                      <w:rFonts w:ascii="Times New Roman TUR" w:hAnsi="Times New Roman TUR" w:cs="Times New Roman TUR"/>
                      <w:b/>
                      <w:sz w:val="24"/>
                      <w:szCs w:val="24"/>
                    </w:rPr>
                    <w:t xml:space="preserve">DHMİ </w:t>
                  </w:r>
                  <w:r w:rsidR="007D2FF7">
                    <w:rPr>
                      <w:b/>
                      <w:sz w:val="24"/>
                      <w:szCs w:val="24"/>
                    </w:rPr>
                    <w:t>Gaziantep</w:t>
                  </w:r>
                  <w:r w:rsidR="00DB1360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862392" w:rsidRPr="00862392">
                    <w:rPr>
                      <w:b/>
                      <w:sz w:val="24"/>
                      <w:szCs w:val="24"/>
                    </w:rPr>
                    <w:t xml:space="preserve">Havalimanı </w:t>
                  </w:r>
                  <w:r w:rsidR="007D2FF7">
                    <w:rPr>
                      <w:b/>
                      <w:sz w:val="24"/>
                      <w:szCs w:val="24"/>
                    </w:rPr>
                    <w:t>Başm</w:t>
                  </w:r>
                  <w:r w:rsidR="00C55EA3" w:rsidRPr="00862392">
                    <w:rPr>
                      <w:b/>
                      <w:sz w:val="24"/>
                      <w:szCs w:val="24"/>
                    </w:rPr>
                    <w:t>üdürlüğü</w:t>
                  </w:r>
                  <w:r w:rsidR="00862392">
                    <w:rPr>
                      <w:b/>
                      <w:sz w:val="24"/>
                      <w:szCs w:val="24"/>
                    </w:rPr>
                    <w:t>nde</w:t>
                  </w:r>
                  <w:r w:rsidR="00C55EA3" w:rsidRPr="00862392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A43D37" w:rsidRPr="00862392">
                    <w:rPr>
                      <w:sz w:val="24"/>
                      <w:szCs w:val="24"/>
                    </w:rPr>
                    <w:t>yapılacaktır</w:t>
                  </w:r>
                  <w:r w:rsidRPr="00862392">
                    <w:rPr>
                      <w:sz w:val="24"/>
                      <w:szCs w:val="24"/>
                    </w:rPr>
                    <w:t>.</w:t>
                  </w:r>
                </w:p>
                <w:p w14:paraId="42B43A0E" w14:textId="77777777" w:rsidR="00806B55" w:rsidRPr="00D10137" w:rsidRDefault="00806B55" w:rsidP="003714F0">
                  <w:pPr>
                    <w:tabs>
                      <w:tab w:val="left" w:pos="284"/>
                      <w:tab w:val="left" w:pos="567"/>
                    </w:tabs>
                    <w:jc w:val="both"/>
                    <w:rPr>
                      <w:sz w:val="24"/>
                      <w:szCs w:val="24"/>
                    </w:rPr>
                  </w:pPr>
                </w:p>
                <w:p w14:paraId="1723FAF6" w14:textId="77777777" w:rsidR="0073368F" w:rsidRPr="00D10137" w:rsidRDefault="0073368F" w:rsidP="003714F0">
                  <w:pPr>
                    <w:tabs>
                      <w:tab w:val="left" w:pos="28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8</w:t>
                  </w:r>
                  <w:r w:rsidR="00DB1360">
                    <w:rPr>
                      <w:b/>
                      <w:bCs/>
                      <w:sz w:val="24"/>
                      <w:szCs w:val="24"/>
                    </w:rPr>
                    <w:t>.</w:t>
                  </w:r>
                  <w:r w:rsidR="00616048">
                    <w:rPr>
                      <w:sz w:val="24"/>
                      <w:szCs w:val="24"/>
                    </w:rPr>
                    <w:t>Kuruluşumuz</w:t>
                  </w:r>
                  <w:r w:rsidRPr="00D10137">
                    <w:rPr>
                      <w:sz w:val="24"/>
                      <w:szCs w:val="24"/>
                    </w:rPr>
                    <w:t xml:space="preserve"> yapılan bu ihale</w:t>
                  </w:r>
                  <w:r w:rsidR="00C55EA3">
                    <w:rPr>
                      <w:sz w:val="24"/>
                      <w:szCs w:val="24"/>
                    </w:rPr>
                    <w:t>de</w:t>
                  </w:r>
                  <w:r w:rsidRPr="00D10137">
                    <w:rPr>
                      <w:sz w:val="24"/>
                      <w:szCs w:val="24"/>
                    </w:rPr>
                    <w:t xml:space="preserve"> 2886 </w:t>
                  </w:r>
                  <w:r w:rsidR="00806B55">
                    <w:rPr>
                      <w:sz w:val="24"/>
                      <w:szCs w:val="24"/>
                    </w:rPr>
                    <w:t>S</w:t>
                  </w:r>
                  <w:r w:rsidRPr="00D10137">
                    <w:rPr>
                      <w:sz w:val="24"/>
                      <w:szCs w:val="24"/>
                    </w:rPr>
                    <w:t xml:space="preserve">ayılı Devlet İhale Kanunu ile 4734 </w:t>
                  </w:r>
                  <w:r w:rsidR="00806B55">
                    <w:rPr>
                      <w:sz w:val="24"/>
                      <w:szCs w:val="24"/>
                    </w:rPr>
                    <w:t>S</w:t>
                  </w:r>
                  <w:r w:rsidRPr="00D10137">
                    <w:rPr>
                      <w:sz w:val="24"/>
                      <w:szCs w:val="24"/>
                    </w:rPr>
                    <w:t xml:space="preserve">ayılı Kamu </w:t>
                  </w:r>
                  <w:r>
                    <w:rPr>
                      <w:sz w:val="24"/>
                      <w:szCs w:val="24"/>
                    </w:rPr>
                    <w:t>İ</w:t>
                  </w:r>
                  <w:r w:rsidRPr="00D10137">
                    <w:rPr>
                      <w:sz w:val="24"/>
                      <w:szCs w:val="24"/>
                    </w:rPr>
                    <w:t>hale Kanununa tabi olmayıp ihale</w:t>
                  </w:r>
                  <w:r w:rsidR="005E0B9B">
                    <w:rPr>
                      <w:sz w:val="24"/>
                      <w:szCs w:val="24"/>
                    </w:rPr>
                    <w:t>y</w:t>
                  </w:r>
                  <w:r>
                    <w:rPr>
                      <w:sz w:val="24"/>
                      <w:szCs w:val="24"/>
                    </w:rPr>
                    <w:t>i</w:t>
                  </w:r>
                  <w:r w:rsidRPr="00D10137">
                    <w:rPr>
                      <w:sz w:val="24"/>
                      <w:szCs w:val="24"/>
                    </w:rPr>
                    <w:t xml:space="preserve"> yapıp yapm</w:t>
                  </w:r>
                  <w:r>
                    <w:rPr>
                      <w:sz w:val="24"/>
                      <w:szCs w:val="24"/>
                    </w:rPr>
                    <w:t xml:space="preserve">amakta </w:t>
                  </w:r>
                  <w:r w:rsidRPr="00D10137">
                    <w:rPr>
                      <w:sz w:val="24"/>
                      <w:szCs w:val="24"/>
                    </w:rPr>
                    <w:t>serbesttir.</w:t>
                  </w:r>
                </w:p>
                <w:p w14:paraId="1BFD6080" w14:textId="77777777" w:rsidR="009D7646" w:rsidRDefault="009D7646" w:rsidP="009D7646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626BD142" w14:textId="77777777" w:rsidR="009D7646" w:rsidRPr="009D7646" w:rsidRDefault="00806B55" w:rsidP="003D0A6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Adres: </w:t>
                  </w:r>
                  <w:r w:rsidR="009D7646" w:rsidRPr="009D7646">
                    <w:rPr>
                      <w:b/>
                      <w:sz w:val="24"/>
                      <w:szCs w:val="24"/>
                    </w:rPr>
                    <w:t>DHMİ HAVALİMANI BAŞMÜDÜRLÜĞÜ</w:t>
                  </w:r>
                </w:p>
                <w:p w14:paraId="5D47CB1C" w14:textId="7F5E0C10" w:rsidR="009D7646" w:rsidRPr="009D7646" w:rsidRDefault="009D7646" w:rsidP="003D0A6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D7646">
                    <w:rPr>
                      <w:b/>
                      <w:sz w:val="24"/>
                      <w:szCs w:val="24"/>
                    </w:rPr>
                    <w:t>27003 / GAZİANTEP</w:t>
                  </w:r>
                </w:p>
                <w:p w14:paraId="2647CDDC" w14:textId="77777777" w:rsidR="00AF27E9" w:rsidRDefault="00AF27E9" w:rsidP="003D0A6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2BB13ED9" w14:textId="77777777" w:rsidR="00D25070" w:rsidRDefault="009D7646" w:rsidP="003D0A6B">
                  <w:pPr>
                    <w:jc w:val="center"/>
                    <w:rPr>
                      <w:b/>
                      <w:sz w:val="24"/>
                    </w:rPr>
                  </w:pPr>
                  <w:r w:rsidRPr="009D7646">
                    <w:rPr>
                      <w:b/>
                      <w:sz w:val="24"/>
                      <w:szCs w:val="24"/>
                    </w:rPr>
                    <w:t xml:space="preserve">TEL:0(342) 582 11 11 </w:t>
                  </w:r>
                  <w:r w:rsidRPr="009D7646">
                    <w:rPr>
                      <w:b/>
                      <w:sz w:val="24"/>
                      <w:szCs w:val="24"/>
                    </w:rPr>
                    <w:tab/>
                    <w:t>FAKS: 0(342) 582 10 11</w:t>
                  </w:r>
                </w:p>
                <w:p w14:paraId="49C4E113" w14:textId="77777777" w:rsidR="0067011C" w:rsidRPr="0063797F" w:rsidRDefault="0067011C" w:rsidP="003714F0">
                  <w:pPr>
                    <w:jc w:val="both"/>
                    <w:rPr>
                      <w:b/>
                      <w:sz w:val="24"/>
                    </w:rPr>
                  </w:pPr>
                </w:p>
                <w:p w14:paraId="20FB725E" w14:textId="77777777" w:rsidR="00164645" w:rsidRDefault="00164645" w:rsidP="003714F0">
                  <w:pPr>
                    <w:jc w:val="both"/>
                    <w:rPr>
                      <w:b/>
                      <w:sz w:val="24"/>
                    </w:rPr>
                  </w:pPr>
                </w:p>
                <w:p w14:paraId="695F392B" w14:textId="77777777" w:rsidR="00164645" w:rsidRDefault="00164645" w:rsidP="003714F0">
                  <w:pPr>
                    <w:jc w:val="both"/>
                    <w:rPr>
                      <w:b/>
                      <w:sz w:val="24"/>
                    </w:rPr>
                  </w:pPr>
                </w:p>
                <w:p w14:paraId="0521093B" w14:textId="77777777" w:rsidR="00164645" w:rsidRDefault="00164645" w:rsidP="003714F0">
                  <w:pPr>
                    <w:jc w:val="both"/>
                    <w:rPr>
                      <w:b/>
                      <w:sz w:val="24"/>
                    </w:rPr>
                  </w:pPr>
                </w:p>
                <w:p w14:paraId="5F6BD168" w14:textId="77777777" w:rsidR="00164645" w:rsidRDefault="00164645" w:rsidP="003714F0">
                  <w:pPr>
                    <w:jc w:val="both"/>
                    <w:rPr>
                      <w:b/>
                      <w:sz w:val="24"/>
                    </w:rPr>
                  </w:pPr>
                </w:p>
                <w:p w14:paraId="464D6CBB" w14:textId="77777777" w:rsidR="00164645" w:rsidRDefault="00164645" w:rsidP="003714F0">
                  <w:pPr>
                    <w:jc w:val="both"/>
                    <w:rPr>
                      <w:b/>
                      <w:sz w:val="24"/>
                    </w:rPr>
                  </w:pPr>
                </w:p>
                <w:p w14:paraId="235115A1" w14:textId="77777777" w:rsidR="00164645" w:rsidRDefault="00164645" w:rsidP="003714F0">
                  <w:pPr>
                    <w:jc w:val="both"/>
                    <w:rPr>
                      <w:b/>
                      <w:sz w:val="24"/>
                    </w:rPr>
                  </w:pPr>
                </w:p>
              </w:txbxContent>
            </v:textbox>
          </v:rect>
        </w:pict>
      </w:r>
      <w:r>
        <w:rPr>
          <w:noProof/>
          <w:sz w:val="24"/>
        </w:rPr>
        <w:pict w14:anchorId="6617CF70">
          <v:rect id="_x0000_s1027" style="position:absolute;margin-left:19.05pt;margin-top:27.05pt;width:411.05pt;height:99pt;z-index:2" filled="f" stroked="f">
            <v:textbox style="mso-next-textbox:#_x0000_s1027" inset="1pt,1pt,1pt,1pt">
              <w:txbxContent>
                <w:p w14:paraId="36309E4D" w14:textId="77777777" w:rsidR="008120C6" w:rsidRDefault="008120C6">
                  <w:pPr>
                    <w:rPr>
                      <w:b/>
                      <w:sz w:val="28"/>
                    </w:rPr>
                  </w:pPr>
                </w:p>
                <w:p w14:paraId="0235C5EB" w14:textId="77777777" w:rsidR="009D13DD" w:rsidRDefault="009D13DD">
                  <w:pPr>
                    <w:pStyle w:val="Balk1"/>
                  </w:pPr>
                </w:p>
                <w:p w14:paraId="63F688F5" w14:textId="77777777" w:rsidR="009D13DD" w:rsidRDefault="009D13DD">
                  <w:pPr>
                    <w:pStyle w:val="Balk1"/>
                  </w:pPr>
                </w:p>
                <w:p w14:paraId="03F10EE1" w14:textId="77777777" w:rsidR="000E3702" w:rsidRDefault="00225403">
                  <w:pPr>
                    <w:pStyle w:val="Balk1"/>
                  </w:pPr>
                  <w:r>
                    <w:t>(DHMİ)</w:t>
                  </w:r>
                </w:p>
                <w:p w14:paraId="51D4791F" w14:textId="77777777" w:rsidR="008120C6" w:rsidRDefault="008120C6">
                  <w:pPr>
                    <w:pStyle w:val="Balk1"/>
                  </w:pPr>
                  <w:r>
                    <w:t>DEVLET HAVA MEYDANLARI İŞLETMESİ</w:t>
                  </w:r>
                </w:p>
                <w:p w14:paraId="5F377A9E" w14:textId="77777777" w:rsidR="008120C6" w:rsidRDefault="008120C6">
                  <w:pPr>
                    <w:jc w:val="center"/>
                    <w:rPr>
                      <w:b/>
                      <w:sz w:val="28"/>
                      <w:lang w:val="de-DE"/>
                    </w:rPr>
                  </w:pPr>
                  <w:r>
                    <w:rPr>
                      <w:b/>
                      <w:sz w:val="28"/>
                      <w:lang w:val="de-DE"/>
                    </w:rPr>
                    <w:t>GENEL MÜDÜRLÜĞÜNDEN</w:t>
                  </w:r>
                </w:p>
                <w:p w14:paraId="6E67EFDD" w14:textId="77777777" w:rsidR="008120C6" w:rsidRDefault="008120C6">
                  <w:pPr>
                    <w:jc w:val="center"/>
                    <w:rPr>
                      <w:b/>
                      <w:sz w:val="28"/>
                      <w:lang w:val="de-DE"/>
                    </w:rPr>
                  </w:pPr>
                  <w:r>
                    <w:rPr>
                      <w:b/>
                      <w:sz w:val="28"/>
                      <w:lang w:val="de-DE"/>
                    </w:rPr>
                    <w:t>(DHMİ)</w:t>
                  </w:r>
                </w:p>
                <w:p w14:paraId="2469E3C7" w14:textId="77777777" w:rsidR="009D13DD" w:rsidRDefault="009D13DD">
                  <w:pPr>
                    <w:jc w:val="center"/>
                    <w:rPr>
                      <w:b/>
                      <w:sz w:val="28"/>
                      <w:lang w:val="de-DE"/>
                    </w:rPr>
                  </w:pPr>
                </w:p>
                <w:p w14:paraId="0D5411C1" w14:textId="77777777" w:rsidR="00620D5A" w:rsidRDefault="00620D5A">
                  <w:pPr>
                    <w:jc w:val="center"/>
                    <w:rPr>
                      <w:b/>
                      <w:sz w:val="28"/>
                      <w:lang w:val="de-DE"/>
                    </w:rPr>
                  </w:pPr>
                </w:p>
                <w:p w14:paraId="6D39BF06" w14:textId="77777777" w:rsidR="008120C6" w:rsidRDefault="008120C6" w:rsidP="00625740">
                  <w:pPr>
                    <w:jc w:val="both"/>
                    <w:rPr>
                      <w:b/>
                      <w:sz w:val="22"/>
                      <w:szCs w:val="22"/>
                      <w:lang w:val="de-DE"/>
                    </w:rPr>
                  </w:pPr>
                  <w:r w:rsidRPr="007207CF">
                    <w:rPr>
                      <w:b/>
                      <w:sz w:val="22"/>
                      <w:szCs w:val="22"/>
                      <w:lang w:val="de-DE"/>
                    </w:rPr>
                    <w:t xml:space="preserve">KONU: </w:t>
                  </w:r>
                  <w:r w:rsidR="006D5D4E" w:rsidRPr="007207CF">
                    <w:rPr>
                      <w:b/>
                      <w:sz w:val="22"/>
                      <w:szCs w:val="22"/>
                      <w:lang w:val="de-DE"/>
                    </w:rPr>
                    <w:t xml:space="preserve"> </w:t>
                  </w:r>
                  <w:r w:rsidR="000D303F">
                    <w:rPr>
                      <w:b/>
                      <w:sz w:val="22"/>
                      <w:szCs w:val="22"/>
                      <w:lang w:val="de-DE"/>
                    </w:rPr>
                    <w:t>RENT A CAR MAHALLİ</w:t>
                  </w:r>
                  <w:r w:rsidR="002E4B3B">
                    <w:rPr>
                      <w:b/>
                      <w:sz w:val="22"/>
                      <w:szCs w:val="22"/>
                      <w:lang w:val="de-DE"/>
                    </w:rPr>
                    <w:t xml:space="preserve"> </w:t>
                  </w:r>
                  <w:r w:rsidRPr="007207CF">
                    <w:rPr>
                      <w:b/>
                      <w:sz w:val="22"/>
                      <w:szCs w:val="22"/>
                      <w:lang w:val="de-DE"/>
                    </w:rPr>
                    <w:t xml:space="preserve">İHALE </w:t>
                  </w:r>
                  <w:r w:rsidR="00DF57A1">
                    <w:rPr>
                      <w:b/>
                      <w:sz w:val="22"/>
                      <w:szCs w:val="22"/>
                      <w:lang w:val="de-DE"/>
                    </w:rPr>
                    <w:t xml:space="preserve"> </w:t>
                  </w:r>
                  <w:r w:rsidRPr="007207CF">
                    <w:rPr>
                      <w:b/>
                      <w:sz w:val="22"/>
                      <w:szCs w:val="22"/>
                      <w:lang w:val="de-DE"/>
                    </w:rPr>
                    <w:t>İLANI</w:t>
                  </w:r>
                </w:p>
                <w:p w14:paraId="5B6245EF" w14:textId="77777777" w:rsidR="00620D5A" w:rsidRDefault="00620D5A" w:rsidP="00625740">
                  <w:pPr>
                    <w:jc w:val="both"/>
                    <w:rPr>
                      <w:b/>
                      <w:sz w:val="22"/>
                      <w:szCs w:val="22"/>
                      <w:lang w:val="de-DE"/>
                    </w:rPr>
                  </w:pPr>
                </w:p>
                <w:p w14:paraId="6421CC4C" w14:textId="77777777" w:rsidR="00620D5A" w:rsidRDefault="00620D5A" w:rsidP="00625740">
                  <w:pPr>
                    <w:jc w:val="both"/>
                    <w:rPr>
                      <w:b/>
                      <w:sz w:val="22"/>
                      <w:szCs w:val="22"/>
                      <w:lang w:val="de-DE"/>
                    </w:rPr>
                  </w:pPr>
                </w:p>
                <w:p w14:paraId="7FA75DB7" w14:textId="77777777" w:rsidR="00620D5A" w:rsidRDefault="00620D5A" w:rsidP="00625740">
                  <w:pPr>
                    <w:jc w:val="both"/>
                    <w:rPr>
                      <w:b/>
                      <w:sz w:val="22"/>
                      <w:szCs w:val="22"/>
                      <w:lang w:val="de-DE"/>
                    </w:rPr>
                  </w:pPr>
                </w:p>
                <w:p w14:paraId="52C33B14" w14:textId="77777777" w:rsidR="00620D5A" w:rsidRDefault="00620D5A" w:rsidP="00625740">
                  <w:pPr>
                    <w:jc w:val="both"/>
                    <w:rPr>
                      <w:b/>
                      <w:sz w:val="22"/>
                      <w:szCs w:val="22"/>
                      <w:lang w:val="de-DE"/>
                    </w:rPr>
                  </w:pPr>
                </w:p>
                <w:p w14:paraId="26BE4303" w14:textId="77777777" w:rsidR="00A67D2F" w:rsidRDefault="00A67D2F" w:rsidP="00DF57A1">
                  <w:pPr>
                    <w:jc w:val="both"/>
                    <w:rPr>
                      <w:b/>
                      <w:sz w:val="22"/>
                      <w:szCs w:val="22"/>
                      <w:lang w:val="de-DE"/>
                    </w:rPr>
                  </w:pPr>
                </w:p>
                <w:p w14:paraId="6C1D8E46" w14:textId="77777777" w:rsidR="00A67D2F" w:rsidRDefault="00A67D2F" w:rsidP="00DF57A1">
                  <w:pPr>
                    <w:jc w:val="both"/>
                    <w:rPr>
                      <w:b/>
                      <w:sz w:val="22"/>
                      <w:szCs w:val="22"/>
                      <w:lang w:val="de-DE"/>
                    </w:rPr>
                  </w:pPr>
                </w:p>
                <w:p w14:paraId="44E7F882" w14:textId="77777777" w:rsidR="00A67D2F" w:rsidRPr="007207CF" w:rsidRDefault="00A67D2F" w:rsidP="00DF57A1">
                  <w:pPr>
                    <w:jc w:val="both"/>
                    <w:rPr>
                      <w:sz w:val="22"/>
                      <w:szCs w:val="22"/>
                      <w:lang w:val="de-DE"/>
                    </w:rPr>
                  </w:pPr>
                </w:p>
              </w:txbxContent>
            </v:textbox>
          </v:rect>
        </w:pict>
      </w:r>
      <w:r>
        <w:rPr>
          <w:noProof/>
          <w:sz w:val="24"/>
        </w:rPr>
        <w:pict w14:anchorId="3A7DFB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1" o:spid="_x0000_s1028" type="#_x0000_t75" style="position:absolute;margin-left:-31.5pt;margin-top:46.55pt;width:513pt;height:684pt;z-index:-1;visibility:visible">
            <v:imagedata r:id="rId11" o:title=""/>
          </v:shape>
        </w:pict>
      </w:r>
    </w:p>
    <w:sectPr w:rsidR="008120C6" w:rsidSect="00E97CB8">
      <w:pgSz w:w="11909" w:h="16834" w:code="9"/>
      <w:pgMar w:top="284" w:right="634" w:bottom="284" w:left="15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ABE5D" w14:textId="77777777" w:rsidR="00980F36" w:rsidRDefault="00980F36" w:rsidP="00737B55">
      <w:r>
        <w:separator/>
      </w:r>
    </w:p>
  </w:endnote>
  <w:endnote w:type="continuationSeparator" w:id="0">
    <w:p w14:paraId="551E1ABB" w14:textId="77777777" w:rsidR="00980F36" w:rsidRDefault="00980F36" w:rsidP="0073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E761F" w14:textId="77777777" w:rsidR="00980F36" w:rsidRDefault="00980F36" w:rsidP="00737B55">
      <w:r>
        <w:separator/>
      </w:r>
    </w:p>
  </w:footnote>
  <w:footnote w:type="continuationSeparator" w:id="0">
    <w:p w14:paraId="5255EAE8" w14:textId="77777777" w:rsidR="00980F36" w:rsidRDefault="00980F36" w:rsidP="00737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0646"/>
    <w:multiLevelType w:val="singleLevel"/>
    <w:tmpl w:val="BA74A7EC"/>
    <w:lvl w:ilvl="0">
      <w:start w:val="1"/>
      <w:numFmt w:val="decimal"/>
      <w:lvlText w:val="%1.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" w15:restartNumberingAfterBreak="0">
    <w:nsid w:val="0B8C2594"/>
    <w:multiLevelType w:val="hybridMultilevel"/>
    <w:tmpl w:val="C02E38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7C0930"/>
    <w:multiLevelType w:val="singleLevel"/>
    <w:tmpl w:val="27D0AB1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5424C63"/>
    <w:multiLevelType w:val="hybridMultilevel"/>
    <w:tmpl w:val="A7CCB43A"/>
    <w:lvl w:ilvl="0" w:tplc="4760BFB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0C1102"/>
    <w:multiLevelType w:val="hybridMultilevel"/>
    <w:tmpl w:val="C9A2DAA0"/>
    <w:lvl w:ilvl="0" w:tplc="274A99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7D3777"/>
    <w:multiLevelType w:val="hybridMultilevel"/>
    <w:tmpl w:val="EBA0DB8E"/>
    <w:lvl w:ilvl="0" w:tplc="5060CEA2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651D0"/>
    <w:multiLevelType w:val="hybridMultilevel"/>
    <w:tmpl w:val="4E56BB32"/>
    <w:lvl w:ilvl="0" w:tplc="0AA4B5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EE664E"/>
    <w:multiLevelType w:val="hybridMultilevel"/>
    <w:tmpl w:val="B9A22BB0"/>
    <w:lvl w:ilvl="0" w:tplc="C27457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D94FF4"/>
    <w:multiLevelType w:val="hybridMultilevel"/>
    <w:tmpl w:val="64709A14"/>
    <w:lvl w:ilvl="0" w:tplc="041F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752805"/>
    <w:multiLevelType w:val="singleLevel"/>
    <w:tmpl w:val="0AD03964"/>
    <w:lvl w:ilvl="0">
      <w:start w:val="1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3FFF5C5E"/>
    <w:multiLevelType w:val="hybridMultilevel"/>
    <w:tmpl w:val="0E46CF60"/>
    <w:lvl w:ilvl="0" w:tplc="AC68996A">
      <w:start w:val="2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488271C1"/>
    <w:multiLevelType w:val="multilevel"/>
    <w:tmpl w:val="85D85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959F9"/>
    <w:multiLevelType w:val="singleLevel"/>
    <w:tmpl w:val="F7F2A148"/>
    <w:lvl w:ilvl="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54E35E5B"/>
    <w:multiLevelType w:val="hybridMultilevel"/>
    <w:tmpl w:val="C5D6538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C520041"/>
    <w:multiLevelType w:val="hybridMultilevel"/>
    <w:tmpl w:val="6FF692E6"/>
    <w:lvl w:ilvl="0" w:tplc="D5EE83EC">
      <w:start w:val="2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E0833A0"/>
    <w:multiLevelType w:val="hybridMultilevel"/>
    <w:tmpl w:val="D9F2D2C4"/>
    <w:lvl w:ilvl="0" w:tplc="1376FD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B96784"/>
    <w:multiLevelType w:val="hybridMultilevel"/>
    <w:tmpl w:val="7934508C"/>
    <w:lvl w:ilvl="0" w:tplc="71C072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052F15"/>
    <w:multiLevelType w:val="singleLevel"/>
    <w:tmpl w:val="D706B8FC"/>
    <w:lvl w:ilvl="0">
      <w:start w:val="1"/>
      <w:numFmt w:val="decimal"/>
      <w:lvlText w:val="%1.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8" w15:restartNumberingAfterBreak="0">
    <w:nsid w:val="7DA62F79"/>
    <w:multiLevelType w:val="singleLevel"/>
    <w:tmpl w:val="D4D81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17"/>
  </w:num>
  <w:num w:numId="5">
    <w:abstractNumId w:val="0"/>
  </w:num>
  <w:num w:numId="6">
    <w:abstractNumId w:val="9"/>
  </w:num>
  <w:num w:numId="7">
    <w:abstractNumId w:val="8"/>
  </w:num>
  <w:num w:numId="8">
    <w:abstractNumId w:val="3"/>
  </w:num>
  <w:num w:numId="9">
    <w:abstractNumId w:val="7"/>
  </w:num>
  <w:num w:numId="10">
    <w:abstractNumId w:val="14"/>
  </w:num>
  <w:num w:numId="11">
    <w:abstractNumId w:val="1"/>
  </w:num>
  <w:num w:numId="12">
    <w:abstractNumId w:val="4"/>
  </w:num>
  <w:num w:numId="13">
    <w:abstractNumId w:val="10"/>
  </w:num>
  <w:num w:numId="14">
    <w:abstractNumId w:val="18"/>
  </w:num>
  <w:num w:numId="15">
    <w:abstractNumId w:val="13"/>
  </w:num>
  <w:num w:numId="16">
    <w:abstractNumId w:val="16"/>
  </w:num>
  <w:num w:numId="17">
    <w:abstractNumId w:val="15"/>
  </w:num>
  <w:num w:numId="18">
    <w:abstractNumId w:val="6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activeWritingStyle w:appName="MSWord" w:lang="de-DE" w:vendorID="64" w:dllVersion="6" w:nlCheck="1" w:checkStyle="0"/>
  <w:activeWritingStyle w:appName="MSWord" w:lang="tr-TR" w:vendorID="64" w:dllVersion="4096" w:nlCheck="1" w:checkStyle="0"/>
  <w:activeWritingStyle w:appName="MSWord" w:lang="de-DE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19F7"/>
    <w:rsid w:val="00020C4D"/>
    <w:rsid w:val="000242F4"/>
    <w:rsid w:val="00033092"/>
    <w:rsid w:val="00040967"/>
    <w:rsid w:val="000438DB"/>
    <w:rsid w:val="000517AA"/>
    <w:rsid w:val="00062FE7"/>
    <w:rsid w:val="00081F3A"/>
    <w:rsid w:val="000917D3"/>
    <w:rsid w:val="000927EC"/>
    <w:rsid w:val="00094725"/>
    <w:rsid w:val="000A7824"/>
    <w:rsid w:val="000B0DBD"/>
    <w:rsid w:val="000B4381"/>
    <w:rsid w:val="000B6389"/>
    <w:rsid w:val="000B6A10"/>
    <w:rsid w:val="000C6B3D"/>
    <w:rsid w:val="000D303F"/>
    <w:rsid w:val="000D6E8B"/>
    <w:rsid w:val="000E3702"/>
    <w:rsid w:val="000F2172"/>
    <w:rsid w:val="000F520F"/>
    <w:rsid w:val="00116EB3"/>
    <w:rsid w:val="00117FB1"/>
    <w:rsid w:val="0012776E"/>
    <w:rsid w:val="00164645"/>
    <w:rsid w:val="00166D36"/>
    <w:rsid w:val="00166F48"/>
    <w:rsid w:val="00173F0A"/>
    <w:rsid w:val="00175B9B"/>
    <w:rsid w:val="00175DA7"/>
    <w:rsid w:val="00193083"/>
    <w:rsid w:val="001932FA"/>
    <w:rsid w:val="0019708C"/>
    <w:rsid w:val="001A2586"/>
    <w:rsid w:val="001A5051"/>
    <w:rsid w:val="001C6C26"/>
    <w:rsid w:val="001D69BF"/>
    <w:rsid w:val="001D76A1"/>
    <w:rsid w:val="001E2047"/>
    <w:rsid w:val="001E205E"/>
    <w:rsid w:val="0020080F"/>
    <w:rsid w:val="00213A0E"/>
    <w:rsid w:val="00217F8C"/>
    <w:rsid w:val="00225403"/>
    <w:rsid w:val="00233C22"/>
    <w:rsid w:val="00236BAC"/>
    <w:rsid w:val="00237148"/>
    <w:rsid w:val="0024401E"/>
    <w:rsid w:val="002473F5"/>
    <w:rsid w:val="00260185"/>
    <w:rsid w:val="002619BD"/>
    <w:rsid w:val="002658AC"/>
    <w:rsid w:val="00274186"/>
    <w:rsid w:val="00281AF5"/>
    <w:rsid w:val="00286574"/>
    <w:rsid w:val="002930F9"/>
    <w:rsid w:val="002A0E7D"/>
    <w:rsid w:val="002A189E"/>
    <w:rsid w:val="002A6B49"/>
    <w:rsid w:val="002A6D63"/>
    <w:rsid w:val="002B1150"/>
    <w:rsid w:val="002B3304"/>
    <w:rsid w:val="002B6B78"/>
    <w:rsid w:val="002C2406"/>
    <w:rsid w:val="002C57B3"/>
    <w:rsid w:val="002C69C7"/>
    <w:rsid w:val="002D18E9"/>
    <w:rsid w:val="002D3777"/>
    <w:rsid w:val="002D6E22"/>
    <w:rsid w:val="002E4B3B"/>
    <w:rsid w:val="002E75E4"/>
    <w:rsid w:val="002F794D"/>
    <w:rsid w:val="0030178A"/>
    <w:rsid w:val="00302C0C"/>
    <w:rsid w:val="00307251"/>
    <w:rsid w:val="0031286C"/>
    <w:rsid w:val="00317AF1"/>
    <w:rsid w:val="00320A68"/>
    <w:rsid w:val="003330F6"/>
    <w:rsid w:val="00340235"/>
    <w:rsid w:val="00361FD3"/>
    <w:rsid w:val="003714F0"/>
    <w:rsid w:val="00372ED5"/>
    <w:rsid w:val="00380B24"/>
    <w:rsid w:val="00381481"/>
    <w:rsid w:val="00382D8E"/>
    <w:rsid w:val="00385B68"/>
    <w:rsid w:val="00387003"/>
    <w:rsid w:val="003919C8"/>
    <w:rsid w:val="003C33CC"/>
    <w:rsid w:val="003C55BB"/>
    <w:rsid w:val="003D0A6B"/>
    <w:rsid w:val="003D18C4"/>
    <w:rsid w:val="003D3022"/>
    <w:rsid w:val="003E0281"/>
    <w:rsid w:val="003E141A"/>
    <w:rsid w:val="003E4DBD"/>
    <w:rsid w:val="003E6859"/>
    <w:rsid w:val="003F0240"/>
    <w:rsid w:val="003F33BF"/>
    <w:rsid w:val="003F6174"/>
    <w:rsid w:val="00404B3D"/>
    <w:rsid w:val="004063E4"/>
    <w:rsid w:val="0042105C"/>
    <w:rsid w:val="00436656"/>
    <w:rsid w:val="004820EF"/>
    <w:rsid w:val="00483F83"/>
    <w:rsid w:val="0048767E"/>
    <w:rsid w:val="00494BAD"/>
    <w:rsid w:val="004A31C9"/>
    <w:rsid w:val="004A671F"/>
    <w:rsid w:val="004B1C9C"/>
    <w:rsid w:val="004C0443"/>
    <w:rsid w:val="004C15C1"/>
    <w:rsid w:val="004C6430"/>
    <w:rsid w:val="004D0A19"/>
    <w:rsid w:val="004D2A28"/>
    <w:rsid w:val="004D6DDE"/>
    <w:rsid w:val="004D7AEB"/>
    <w:rsid w:val="004E50C8"/>
    <w:rsid w:val="004E797E"/>
    <w:rsid w:val="004F26FD"/>
    <w:rsid w:val="005052C6"/>
    <w:rsid w:val="00511A74"/>
    <w:rsid w:val="00515EB5"/>
    <w:rsid w:val="0051627B"/>
    <w:rsid w:val="00516859"/>
    <w:rsid w:val="00527706"/>
    <w:rsid w:val="00557484"/>
    <w:rsid w:val="00564CD8"/>
    <w:rsid w:val="00572823"/>
    <w:rsid w:val="00587FB9"/>
    <w:rsid w:val="00593E3A"/>
    <w:rsid w:val="00597094"/>
    <w:rsid w:val="005A1AFD"/>
    <w:rsid w:val="005D251D"/>
    <w:rsid w:val="005D4FFE"/>
    <w:rsid w:val="005E0B9B"/>
    <w:rsid w:val="005F17CB"/>
    <w:rsid w:val="005F29D8"/>
    <w:rsid w:val="005F5A88"/>
    <w:rsid w:val="005F7C7A"/>
    <w:rsid w:val="006011B2"/>
    <w:rsid w:val="00601403"/>
    <w:rsid w:val="00602FA7"/>
    <w:rsid w:val="00606B25"/>
    <w:rsid w:val="00610D52"/>
    <w:rsid w:val="00611651"/>
    <w:rsid w:val="00616048"/>
    <w:rsid w:val="00620D5A"/>
    <w:rsid w:val="00622B09"/>
    <w:rsid w:val="00624CBB"/>
    <w:rsid w:val="00625740"/>
    <w:rsid w:val="0063239E"/>
    <w:rsid w:val="00633B8A"/>
    <w:rsid w:val="00633D93"/>
    <w:rsid w:val="006348EE"/>
    <w:rsid w:val="00634F77"/>
    <w:rsid w:val="00635FF7"/>
    <w:rsid w:val="0063797F"/>
    <w:rsid w:val="006424AF"/>
    <w:rsid w:val="00651AEC"/>
    <w:rsid w:val="00655026"/>
    <w:rsid w:val="00655401"/>
    <w:rsid w:val="0067011C"/>
    <w:rsid w:val="006A02C4"/>
    <w:rsid w:val="006C7CF1"/>
    <w:rsid w:val="006D52EC"/>
    <w:rsid w:val="006D5D4E"/>
    <w:rsid w:val="006E1DBA"/>
    <w:rsid w:val="006E3365"/>
    <w:rsid w:val="006F0740"/>
    <w:rsid w:val="006F4013"/>
    <w:rsid w:val="007207CF"/>
    <w:rsid w:val="007272F7"/>
    <w:rsid w:val="0073237C"/>
    <w:rsid w:val="007328F5"/>
    <w:rsid w:val="0073368F"/>
    <w:rsid w:val="007369B3"/>
    <w:rsid w:val="00737B55"/>
    <w:rsid w:val="0075010C"/>
    <w:rsid w:val="00751BBD"/>
    <w:rsid w:val="00752B1B"/>
    <w:rsid w:val="007548A5"/>
    <w:rsid w:val="0075618A"/>
    <w:rsid w:val="0076103E"/>
    <w:rsid w:val="00763D6D"/>
    <w:rsid w:val="0076498F"/>
    <w:rsid w:val="00771FB1"/>
    <w:rsid w:val="00773900"/>
    <w:rsid w:val="00780333"/>
    <w:rsid w:val="00794C6E"/>
    <w:rsid w:val="007A08B4"/>
    <w:rsid w:val="007A0CCF"/>
    <w:rsid w:val="007A14DF"/>
    <w:rsid w:val="007A1886"/>
    <w:rsid w:val="007A5333"/>
    <w:rsid w:val="007B3F8C"/>
    <w:rsid w:val="007B45E1"/>
    <w:rsid w:val="007B5F65"/>
    <w:rsid w:val="007B61F7"/>
    <w:rsid w:val="007B6762"/>
    <w:rsid w:val="007C2523"/>
    <w:rsid w:val="007D2FF7"/>
    <w:rsid w:val="007D7E82"/>
    <w:rsid w:val="007E5765"/>
    <w:rsid w:val="007E73DB"/>
    <w:rsid w:val="007F241A"/>
    <w:rsid w:val="007F45E6"/>
    <w:rsid w:val="007F578C"/>
    <w:rsid w:val="00806B55"/>
    <w:rsid w:val="008120C6"/>
    <w:rsid w:val="00820411"/>
    <w:rsid w:val="008352B9"/>
    <w:rsid w:val="00836042"/>
    <w:rsid w:val="00837217"/>
    <w:rsid w:val="00857609"/>
    <w:rsid w:val="00862392"/>
    <w:rsid w:val="0086536F"/>
    <w:rsid w:val="008758BA"/>
    <w:rsid w:val="00882ED8"/>
    <w:rsid w:val="008846C0"/>
    <w:rsid w:val="0089097B"/>
    <w:rsid w:val="00894329"/>
    <w:rsid w:val="00894E06"/>
    <w:rsid w:val="0089560A"/>
    <w:rsid w:val="008A1231"/>
    <w:rsid w:val="008D1368"/>
    <w:rsid w:val="008D4FBD"/>
    <w:rsid w:val="008E7594"/>
    <w:rsid w:val="008F1C65"/>
    <w:rsid w:val="008F3080"/>
    <w:rsid w:val="00901826"/>
    <w:rsid w:val="00901B29"/>
    <w:rsid w:val="00907C0B"/>
    <w:rsid w:val="009161A4"/>
    <w:rsid w:val="009231E1"/>
    <w:rsid w:val="009328BE"/>
    <w:rsid w:val="0093536A"/>
    <w:rsid w:val="00940B78"/>
    <w:rsid w:val="009563C6"/>
    <w:rsid w:val="00957D26"/>
    <w:rsid w:val="009616AE"/>
    <w:rsid w:val="009624BE"/>
    <w:rsid w:val="00963DDA"/>
    <w:rsid w:val="00963EF9"/>
    <w:rsid w:val="00965FDB"/>
    <w:rsid w:val="00977A01"/>
    <w:rsid w:val="00980F36"/>
    <w:rsid w:val="00985900"/>
    <w:rsid w:val="0099567D"/>
    <w:rsid w:val="009A4B75"/>
    <w:rsid w:val="009B155B"/>
    <w:rsid w:val="009B4AE6"/>
    <w:rsid w:val="009B7792"/>
    <w:rsid w:val="009C2766"/>
    <w:rsid w:val="009C51CA"/>
    <w:rsid w:val="009D13DD"/>
    <w:rsid w:val="009D24FE"/>
    <w:rsid w:val="009D7646"/>
    <w:rsid w:val="00A05814"/>
    <w:rsid w:val="00A1348B"/>
    <w:rsid w:val="00A1493D"/>
    <w:rsid w:val="00A15830"/>
    <w:rsid w:val="00A241ED"/>
    <w:rsid w:val="00A255CD"/>
    <w:rsid w:val="00A257AD"/>
    <w:rsid w:val="00A2653C"/>
    <w:rsid w:val="00A27476"/>
    <w:rsid w:val="00A32EA2"/>
    <w:rsid w:val="00A33B68"/>
    <w:rsid w:val="00A43D37"/>
    <w:rsid w:val="00A546FB"/>
    <w:rsid w:val="00A65592"/>
    <w:rsid w:val="00A67D2F"/>
    <w:rsid w:val="00A7243D"/>
    <w:rsid w:val="00A876D2"/>
    <w:rsid w:val="00A93CE3"/>
    <w:rsid w:val="00A959FB"/>
    <w:rsid w:val="00AA6B5D"/>
    <w:rsid w:val="00AB01F3"/>
    <w:rsid w:val="00AB7136"/>
    <w:rsid w:val="00AE38AA"/>
    <w:rsid w:val="00AF27E9"/>
    <w:rsid w:val="00B02992"/>
    <w:rsid w:val="00B061B9"/>
    <w:rsid w:val="00B06F57"/>
    <w:rsid w:val="00B07E15"/>
    <w:rsid w:val="00B30123"/>
    <w:rsid w:val="00B4227E"/>
    <w:rsid w:val="00B47186"/>
    <w:rsid w:val="00B512D2"/>
    <w:rsid w:val="00B53D45"/>
    <w:rsid w:val="00B73CD2"/>
    <w:rsid w:val="00B75436"/>
    <w:rsid w:val="00B756A5"/>
    <w:rsid w:val="00B80E45"/>
    <w:rsid w:val="00B80FD9"/>
    <w:rsid w:val="00B86FF8"/>
    <w:rsid w:val="00B902E7"/>
    <w:rsid w:val="00B956D5"/>
    <w:rsid w:val="00B971B0"/>
    <w:rsid w:val="00BA44B6"/>
    <w:rsid w:val="00BA4E20"/>
    <w:rsid w:val="00BB4D2C"/>
    <w:rsid w:val="00BD2381"/>
    <w:rsid w:val="00BD7B1A"/>
    <w:rsid w:val="00BE68C1"/>
    <w:rsid w:val="00BF435B"/>
    <w:rsid w:val="00BF4901"/>
    <w:rsid w:val="00C04387"/>
    <w:rsid w:val="00C16697"/>
    <w:rsid w:val="00C16B31"/>
    <w:rsid w:val="00C16B78"/>
    <w:rsid w:val="00C25360"/>
    <w:rsid w:val="00C27A27"/>
    <w:rsid w:val="00C34D48"/>
    <w:rsid w:val="00C55EA3"/>
    <w:rsid w:val="00C56E42"/>
    <w:rsid w:val="00C725EC"/>
    <w:rsid w:val="00C7578C"/>
    <w:rsid w:val="00C757BA"/>
    <w:rsid w:val="00C77805"/>
    <w:rsid w:val="00C909F3"/>
    <w:rsid w:val="00C94B44"/>
    <w:rsid w:val="00CA09D1"/>
    <w:rsid w:val="00CA0DF0"/>
    <w:rsid w:val="00CA2B10"/>
    <w:rsid w:val="00CA4A84"/>
    <w:rsid w:val="00CC3ECE"/>
    <w:rsid w:val="00D00591"/>
    <w:rsid w:val="00D126DF"/>
    <w:rsid w:val="00D153EE"/>
    <w:rsid w:val="00D25070"/>
    <w:rsid w:val="00D325EE"/>
    <w:rsid w:val="00D36E39"/>
    <w:rsid w:val="00D563F0"/>
    <w:rsid w:val="00D631BB"/>
    <w:rsid w:val="00D65EEE"/>
    <w:rsid w:val="00D7044D"/>
    <w:rsid w:val="00D72B9D"/>
    <w:rsid w:val="00D74F8B"/>
    <w:rsid w:val="00D76DC9"/>
    <w:rsid w:val="00D81BE1"/>
    <w:rsid w:val="00DA0CE1"/>
    <w:rsid w:val="00DB1360"/>
    <w:rsid w:val="00DC19F7"/>
    <w:rsid w:val="00DC22EB"/>
    <w:rsid w:val="00DC25A0"/>
    <w:rsid w:val="00DC30B2"/>
    <w:rsid w:val="00DD78FD"/>
    <w:rsid w:val="00DE0D67"/>
    <w:rsid w:val="00DE5BB7"/>
    <w:rsid w:val="00DE65B0"/>
    <w:rsid w:val="00DF18B3"/>
    <w:rsid w:val="00DF57A1"/>
    <w:rsid w:val="00DF7931"/>
    <w:rsid w:val="00E070C0"/>
    <w:rsid w:val="00E13450"/>
    <w:rsid w:val="00E16E14"/>
    <w:rsid w:val="00E228D3"/>
    <w:rsid w:val="00E24CFF"/>
    <w:rsid w:val="00E41CA8"/>
    <w:rsid w:val="00E42E78"/>
    <w:rsid w:val="00E44A37"/>
    <w:rsid w:val="00E47C94"/>
    <w:rsid w:val="00E51B69"/>
    <w:rsid w:val="00E54C2A"/>
    <w:rsid w:val="00E5508F"/>
    <w:rsid w:val="00E67E4A"/>
    <w:rsid w:val="00E70789"/>
    <w:rsid w:val="00E74950"/>
    <w:rsid w:val="00E74AC9"/>
    <w:rsid w:val="00E832A4"/>
    <w:rsid w:val="00E85C7B"/>
    <w:rsid w:val="00E95578"/>
    <w:rsid w:val="00E97CB8"/>
    <w:rsid w:val="00EB03C8"/>
    <w:rsid w:val="00EB6C78"/>
    <w:rsid w:val="00EC22C9"/>
    <w:rsid w:val="00EE63D6"/>
    <w:rsid w:val="00EE6B3A"/>
    <w:rsid w:val="00EF2851"/>
    <w:rsid w:val="00F02C54"/>
    <w:rsid w:val="00F047B3"/>
    <w:rsid w:val="00F104FF"/>
    <w:rsid w:val="00F26F93"/>
    <w:rsid w:val="00F4013D"/>
    <w:rsid w:val="00F407AD"/>
    <w:rsid w:val="00F50F1B"/>
    <w:rsid w:val="00F52E52"/>
    <w:rsid w:val="00F53C3A"/>
    <w:rsid w:val="00F62F4F"/>
    <w:rsid w:val="00F630AF"/>
    <w:rsid w:val="00F65CD4"/>
    <w:rsid w:val="00F76C3E"/>
    <w:rsid w:val="00F82D12"/>
    <w:rsid w:val="00FB0A90"/>
    <w:rsid w:val="00FB42A4"/>
    <w:rsid w:val="00FC5CD7"/>
    <w:rsid w:val="00FD4347"/>
    <w:rsid w:val="00FD50E0"/>
    <w:rsid w:val="00FD6522"/>
    <w:rsid w:val="00FF2AEA"/>
    <w:rsid w:val="00FF5D0E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CE4895"/>
  <w15:chartTrackingRefBased/>
  <w15:docId w15:val="{77BFAF3A-A270-457A-BBD7-4C5A171F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B80E45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rsid w:val="00620D5A"/>
    <w:rPr>
      <w:sz w:val="24"/>
    </w:rPr>
  </w:style>
  <w:style w:type="character" w:customStyle="1" w:styleId="FontStyle19">
    <w:name w:val="Font Style19"/>
    <w:uiPriority w:val="99"/>
    <w:rsid w:val="00A959FB"/>
    <w:rPr>
      <w:rFonts w:ascii="Times New Roman" w:hAnsi="Times New Roman" w:cs="Times New Roman"/>
      <w:sz w:val="20"/>
      <w:szCs w:val="20"/>
    </w:rPr>
  </w:style>
  <w:style w:type="paragraph" w:styleId="GvdeMetni2">
    <w:name w:val="Body Text 2"/>
    <w:basedOn w:val="Normal"/>
    <w:link w:val="GvdeMetni2Char"/>
    <w:rsid w:val="00483F83"/>
    <w:pPr>
      <w:spacing w:after="120" w:line="480" w:lineRule="auto"/>
    </w:pPr>
    <w:rPr>
      <w:lang w:val="en-GB"/>
    </w:rPr>
  </w:style>
  <w:style w:type="character" w:customStyle="1" w:styleId="GvdeMetni2Char">
    <w:name w:val="Gövde Metni 2 Char"/>
    <w:link w:val="GvdeMetni2"/>
    <w:rsid w:val="00483F83"/>
    <w:rPr>
      <w:lang w:val="en-GB"/>
    </w:rPr>
  </w:style>
  <w:style w:type="paragraph" w:styleId="GvdeMetniGirintisi">
    <w:name w:val="Body Text Indent"/>
    <w:basedOn w:val="Normal"/>
    <w:link w:val="GvdeMetniGirintisiChar"/>
    <w:rsid w:val="0073368F"/>
    <w:pPr>
      <w:spacing w:after="120"/>
      <w:ind w:left="283"/>
    </w:pPr>
    <w:rPr>
      <w:lang w:val="en-GB"/>
    </w:rPr>
  </w:style>
  <w:style w:type="character" w:customStyle="1" w:styleId="GvdeMetniGirintisiChar">
    <w:name w:val="Gövde Metni Girintisi Char"/>
    <w:link w:val="GvdeMetniGirintisi"/>
    <w:rsid w:val="0073368F"/>
    <w:rPr>
      <w:lang w:val="en-GB"/>
    </w:rPr>
  </w:style>
  <w:style w:type="paragraph" w:styleId="ListeParagraf">
    <w:name w:val="List Paragraph"/>
    <w:basedOn w:val="Normal"/>
    <w:uiPriority w:val="34"/>
    <w:qFormat/>
    <w:rsid w:val="00806B55"/>
    <w:pPr>
      <w:ind w:left="708"/>
    </w:pPr>
  </w:style>
  <w:style w:type="paragraph" w:styleId="stBilgi">
    <w:name w:val="header"/>
    <w:basedOn w:val="Normal"/>
    <w:link w:val="stBilgiChar"/>
    <w:rsid w:val="00737B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737B55"/>
  </w:style>
  <w:style w:type="paragraph" w:styleId="AltBilgi">
    <w:name w:val="footer"/>
    <w:basedOn w:val="Normal"/>
    <w:link w:val="AltBilgiChar"/>
    <w:rsid w:val="00737B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37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6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RENT&#304;LAN.dot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XMLData TextToDisplay="%DOCUMENTGUID%">{00000000-0000-0000-0000-000000000000}</XMLData>
</file>

<file path=customXml/item2.xml><?xml version="1.0" encoding="utf-8"?>
<XMLData TextToDisplay="%CLASSIFICATIONDATETIME%">07:15 27/04/2023</XMLData>
</file>

<file path=customXml/item3.xml><?xml version="1.0" encoding="utf-8"?>
<XMLData TextToDisplay="RightsWATCHMark">3|DHMI-DHMI-TASNIF DISI|{00000000-0000-0000-0000-000000000000}</XMLDat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F537D4-9F6B-4D41-837E-9F950D143DCA}">
  <ds:schemaRefs/>
</ds:datastoreItem>
</file>

<file path=customXml/itemProps2.xml><?xml version="1.0" encoding="utf-8"?>
<ds:datastoreItem xmlns:ds="http://schemas.openxmlformats.org/officeDocument/2006/customXml" ds:itemID="{60FB337B-E9FB-4776-9743-B627FD91FAB7}">
  <ds:schemaRefs/>
</ds:datastoreItem>
</file>

<file path=customXml/itemProps3.xml><?xml version="1.0" encoding="utf-8"?>
<ds:datastoreItem xmlns:ds="http://schemas.openxmlformats.org/officeDocument/2006/customXml" ds:itemID="{B13A54CF-8916-445B-8776-CC7245C349AF}">
  <ds:schemaRefs/>
</ds:datastoreItem>
</file>

<file path=customXml/itemProps4.xml><?xml version="1.0" encoding="utf-8"?>
<ds:datastoreItem xmlns:ds="http://schemas.openxmlformats.org/officeDocument/2006/customXml" ds:itemID="{6F3BCE1A-6B22-4CC8-9295-DA7A907A604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E0B957B-72FE-4517-ACA0-9DC940883DD1}"/>
</file>

<file path=customXml/itemProps6.xml><?xml version="1.0" encoding="utf-8"?>
<ds:datastoreItem xmlns:ds="http://schemas.openxmlformats.org/officeDocument/2006/customXml" ds:itemID="{1D71126D-CDBC-4206-9F2B-6129D69D0CCE}"/>
</file>

<file path=customXml/itemProps7.xml><?xml version="1.0" encoding="utf-8"?>
<ds:datastoreItem xmlns:ds="http://schemas.openxmlformats.org/officeDocument/2006/customXml" ds:itemID="{F6838B20-E75F-4045-B430-D31BA9A818C4}"/>
</file>

<file path=docProps/app.xml><?xml version="1.0" encoding="utf-8"?>
<Properties xmlns="http://schemas.openxmlformats.org/officeDocument/2006/extended-properties" xmlns:vt="http://schemas.openxmlformats.org/officeDocument/2006/docPropsVTypes">
  <Template>RENTİLAN</Template>
  <TotalTime>85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>D.H.M.I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Yuksel   KAYGISIZ</dc:creator>
  <cp:keywords/>
  <cp:lastModifiedBy>Mehmet ERÇİL</cp:lastModifiedBy>
  <cp:revision>15</cp:revision>
  <cp:lastPrinted>2023-11-06T07:55:00Z</cp:lastPrinted>
  <dcterms:created xsi:type="dcterms:W3CDTF">2023-04-27T07:15:00Z</dcterms:created>
  <dcterms:modified xsi:type="dcterms:W3CDTF">2026-09-16T11:49:00Z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3|DHMI-DHMI-TASNIF DISI|{00000000-0000-0000-0000-000000000000}</vt:lpwstr>
  </property>
</Properties>
</file>